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325C708" w:rsidR="00F342EA" w:rsidRDefault="001C538F" w:rsidP="00CA5379">
      <w:pPr>
        <w:spacing w:after="0" w:line="360" w:lineRule="auto"/>
        <w:rPr>
          <w:noProof/>
          <w:lang w:eastAsia="lt-LT"/>
        </w:rPr>
      </w:pPr>
      <w:r w:rsidRPr="001C538F">
        <w:rPr>
          <w:noProof/>
          <w:lang w:eastAsia="lt-LT"/>
        </w:rPr>
        <w:drawing>
          <wp:inline distT="0" distB="0" distL="0" distR="0" wp14:anchorId="5B513BB9" wp14:editId="583D2B2A">
            <wp:extent cx="4572000" cy="4190605"/>
            <wp:effectExtent l="0" t="0" r="0" b="635"/>
            <wp:docPr id="8063877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3877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316" cy="419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2F948826" w:rsidR="00F342EA" w:rsidRDefault="001C538F" w:rsidP="00CA5379">
      <w:pPr>
        <w:spacing w:after="0" w:line="360" w:lineRule="auto"/>
        <w:rPr>
          <w:noProof/>
          <w:lang w:eastAsia="lt-LT"/>
        </w:rPr>
      </w:pPr>
      <w:r w:rsidRPr="001C538F">
        <w:rPr>
          <w:noProof/>
          <w:lang w:eastAsia="lt-LT"/>
        </w:rPr>
        <w:drawing>
          <wp:inline distT="0" distB="0" distL="0" distR="0" wp14:anchorId="7037E3FB" wp14:editId="6B9A20EC">
            <wp:extent cx="4362450" cy="3897018"/>
            <wp:effectExtent l="0" t="0" r="0" b="8255"/>
            <wp:docPr id="20685300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5300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8450" cy="390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65F18B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5745DC2">
                <wp:simplePos x="0" y="0"/>
                <wp:positionH relativeFrom="margin">
                  <wp:posOffset>1958339</wp:posOffset>
                </wp:positionH>
                <wp:positionV relativeFrom="paragraph">
                  <wp:posOffset>1876425</wp:posOffset>
                </wp:positionV>
                <wp:extent cx="466725" cy="175260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66725" cy="1752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44C6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4.2pt;margin-top:147.75pt;width:36.75pt;height:138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C538F" w:rsidRPr="001C538F">
        <w:rPr>
          <w:noProof/>
        </w:rPr>
        <w:drawing>
          <wp:inline distT="0" distB="0" distL="0" distR="0" wp14:anchorId="7942F765" wp14:editId="2D7A0260">
            <wp:extent cx="3610610" cy="3567881"/>
            <wp:effectExtent l="0" t="0" r="8890" b="0"/>
            <wp:docPr id="18131473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14735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17203" cy="3574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5FC84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C538F" w:rsidRPr="001C538F">
        <w:rPr>
          <w:rFonts w:ascii="Verdana" w:hAnsi="Verdana"/>
          <w:b/>
          <w:bCs/>
          <w:i/>
          <w:iCs/>
          <w:sz w:val="18"/>
          <w:szCs w:val="18"/>
        </w:rPr>
        <w:t>4132/0600:960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3446F" w14:textId="77777777" w:rsidR="00B83DD2" w:rsidRDefault="00B83DD2" w:rsidP="003B25C1">
      <w:pPr>
        <w:spacing w:after="0" w:line="240" w:lineRule="auto"/>
      </w:pPr>
      <w:r>
        <w:separator/>
      </w:r>
    </w:p>
  </w:endnote>
  <w:endnote w:type="continuationSeparator" w:id="0">
    <w:p w14:paraId="7BCDFAE1" w14:textId="77777777" w:rsidR="00B83DD2" w:rsidRDefault="00B83DD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339B0" w14:textId="77777777" w:rsidR="00B83DD2" w:rsidRDefault="00B83DD2" w:rsidP="003B25C1">
      <w:pPr>
        <w:spacing w:after="0" w:line="240" w:lineRule="auto"/>
      </w:pPr>
      <w:r>
        <w:separator/>
      </w:r>
    </w:p>
  </w:footnote>
  <w:footnote w:type="continuationSeparator" w:id="0">
    <w:p w14:paraId="641816EA" w14:textId="77777777" w:rsidR="00B83DD2" w:rsidRDefault="00B83DD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2025-02-17T13:48:00Z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