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35D3B1E2" w:rsidR="00F342EA" w:rsidRDefault="00257C9C" w:rsidP="00CA5379">
      <w:pPr>
        <w:spacing w:after="0" w:line="360" w:lineRule="auto"/>
        <w:rPr>
          <w:noProof/>
          <w:lang w:eastAsia="lt-LT"/>
        </w:rPr>
      </w:pPr>
      <w:r w:rsidRPr="00257C9C">
        <w:rPr>
          <w:noProof/>
          <w:lang w:eastAsia="lt-LT"/>
        </w:rPr>
        <w:drawing>
          <wp:inline distT="0" distB="0" distL="0" distR="0" wp14:anchorId="155BF01D" wp14:editId="126784E1">
            <wp:extent cx="6120130" cy="5106035"/>
            <wp:effectExtent l="0" t="0" r="0" b="0"/>
            <wp:docPr id="119130370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130370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106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2F4E9B88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6BC7643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581C5FB">
                <wp:simplePos x="0" y="0"/>
                <wp:positionH relativeFrom="margin">
                  <wp:posOffset>2034539</wp:posOffset>
                </wp:positionH>
                <wp:positionV relativeFrom="paragraph">
                  <wp:posOffset>2114549</wp:posOffset>
                </wp:positionV>
                <wp:extent cx="371475" cy="1952625"/>
                <wp:effectExtent l="5715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71475" cy="1952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3250A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0.2pt;margin-top:166.5pt;width:29.25pt;height:153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257C9C" w:rsidRPr="00257C9C">
        <w:rPr>
          <w:noProof/>
        </w:rPr>
        <w:drawing>
          <wp:inline distT="0" distB="0" distL="0" distR="0" wp14:anchorId="6711DDAD" wp14:editId="072A1E69">
            <wp:extent cx="4191000" cy="3964448"/>
            <wp:effectExtent l="0" t="0" r="0" b="0"/>
            <wp:docPr id="48080974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80974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95824" cy="3969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A1124" w14:textId="20A68525" w:rsidR="006067EB" w:rsidRDefault="007832AC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257C9C" w:rsidRPr="00257C9C">
        <w:rPr>
          <w:rFonts w:ascii="Verdana" w:hAnsi="Verdana"/>
          <w:b/>
          <w:bCs/>
          <w:i/>
          <w:iCs/>
          <w:sz w:val="18"/>
          <w:szCs w:val="18"/>
        </w:rPr>
        <w:t>4162/0300:718</w:t>
      </w:r>
      <w:r w:rsidR="006067EB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5CB8DC" w14:textId="77777777" w:rsidR="00083649" w:rsidRDefault="00083649" w:rsidP="003B25C1">
      <w:pPr>
        <w:spacing w:after="0" w:line="240" w:lineRule="auto"/>
      </w:pPr>
      <w:r>
        <w:separator/>
      </w:r>
    </w:p>
  </w:endnote>
  <w:endnote w:type="continuationSeparator" w:id="0">
    <w:p w14:paraId="52BD92DB" w14:textId="77777777" w:rsidR="00083649" w:rsidRDefault="00083649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0B66AC" w14:textId="77777777" w:rsidR="00083649" w:rsidRDefault="00083649" w:rsidP="003B25C1">
      <w:pPr>
        <w:spacing w:after="0" w:line="240" w:lineRule="auto"/>
      </w:pPr>
      <w:r>
        <w:separator/>
      </w:r>
    </w:p>
  </w:footnote>
  <w:footnote w:type="continuationSeparator" w:id="0">
    <w:p w14:paraId="7EFFF95F" w14:textId="77777777" w:rsidR="00083649" w:rsidRDefault="00083649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83649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57C9C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97918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</TotalTime>
  <Pages>1</Pages>
  <Words>122</Words>
  <Characters>70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2024-06-14T09:59:00Z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