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E6B6FC0" w:rsidR="00F342EA" w:rsidRDefault="0064034C" w:rsidP="00CA5379">
      <w:pPr>
        <w:spacing w:after="0" w:line="360" w:lineRule="auto"/>
        <w:rPr>
          <w:noProof/>
          <w:lang w:eastAsia="lt-LT"/>
        </w:rPr>
      </w:pPr>
      <w:r w:rsidRPr="0064034C">
        <w:rPr>
          <w:noProof/>
          <w:lang w:eastAsia="lt-LT"/>
        </w:rPr>
        <w:drawing>
          <wp:inline distT="0" distB="0" distL="0" distR="0" wp14:anchorId="3AAAF1B1" wp14:editId="2B534C2F">
            <wp:extent cx="3390127" cy="3848100"/>
            <wp:effectExtent l="0" t="0" r="1270" b="0"/>
            <wp:docPr id="721180338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180338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92315" cy="385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58DB95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90F4E1F">
                <wp:simplePos x="0" y="0"/>
                <wp:positionH relativeFrom="margin">
                  <wp:posOffset>2069464</wp:posOffset>
                </wp:positionH>
                <wp:positionV relativeFrom="paragraph">
                  <wp:posOffset>2326004</wp:posOffset>
                </wp:positionV>
                <wp:extent cx="352425" cy="1730375"/>
                <wp:effectExtent l="57150" t="38100" r="2857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52425" cy="1730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708F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2.95pt;margin-top:183.15pt;width:27.75pt;height:136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4034C" w:rsidRPr="0064034C">
        <w:rPr>
          <w:noProof/>
        </w:rPr>
        <w:drawing>
          <wp:inline distT="0" distB="0" distL="0" distR="0" wp14:anchorId="390C96D9" wp14:editId="4F5933A6">
            <wp:extent cx="3748873" cy="3955415"/>
            <wp:effectExtent l="0" t="0" r="4445" b="6985"/>
            <wp:docPr id="1285653450" name="Paveikslėlis 1" descr="Paveikslėlis, kuriame yra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653450" name="Paveikslėlis 1" descr="Paveikslėlis, kuriame yra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54389" cy="396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2046B5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4034C" w:rsidRPr="0064034C">
        <w:rPr>
          <w:rFonts w:ascii="Verdana" w:hAnsi="Verdana"/>
          <w:b/>
          <w:bCs/>
          <w:i/>
          <w:iCs/>
          <w:sz w:val="18"/>
          <w:szCs w:val="18"/>
        </w:rPr>
        <w:t>4152/0800:884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8B89F" w14:textId="77777777" w:rsidR="00B4671F" w:rsidRDefault="00B4671F" w:rsidP="003B25C1">
      <w:pPr>
        <w:spacing w:after="0" w:line="240" w:lineRule="auto"/>
      </w:pPr>
      <w:r>
        <w:separator/>
      </w:r>
    </w:p>
  </w:endnote>
  <w:endnote w:type="continuationSeparator" w:id="0">
    <w:p w14:paraId="44531DD8" w14:textId="77777777" w:rsidR="00B4671F" w:rsidRDefault="00B4671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20C30" w14:textId="77777777" w:rsidR="00B4671F" w:rsidRDefault="00B4671F" w:rsidP="003B25C1">
      <w:pPr>
        <w:spacing w:after="0" w:line="240" w:lineRule="auto"/>
      </w:pPr>
      <w:r>
        <w:separator/>
      </w:r>
    </w:p>
  </w:footnote>
  <w:footnote w:type="continuationSeparator" w:id="0">
    <w:p w14:paraId="1EF0FDA0" w14:textId="77777777" w:rsidR="00B4671F" w:rsidRDefault="00B4671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034C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4FA6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4671F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2025-10-17T06:03:00Z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