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BD5A6A0" w:rsidR="00F342EA" w:rsidRDefault="0080195C" w:rsidP="00CA5379">
      <w:pPr>
        <w:spacing w:after="0" w:line="360" w:lineRule="auto"/>
        <w:rPr>
          <w:noProof/>
          <w:lang w:eastAsia="lt-LT"/>
        </w:rPr>
      </w:pPr>
      <w:r w:rsidRPr="0080195C">
        <w:rPr>
          <w:noProof/>
          <w:lang w:eastAsia="lt-LT"/>
        </w:rPr>
        <w:drawing>
          <wp:inline distT="0" distB="0" distL="0" distR="0" wp14:anchorId="5E662E2D" wp14:editId="7AA83BD6">
            <wp:extent cx="3892550" cy="4125586"/>
            <wp:effectExtent l="0" t="0" r="0" b="8890"/>
            <wp:docPr id="18997785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7785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99306" cy="413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BF84C1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0E33363">
                <wp:simplePos x="0" y="0"/>
                <wp:positionH relativeFrom="margin">
                  <wp:posOffset>2418715</wp:posOffset>
                </wp:positionH>
                <wp:positionV relativeFrom="paragraph">
                  <wp:posOffset>1310005</wp:posOffset>
                </wp:positionV>
                <wp:extent cx="206375" cy="1924050"/>
                <wp:effectExtent l="0" t="38100" r="603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6375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A4A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45pt;margin-top:103.15pt;width:16.25pt;height:15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0195C" w:rsidRPr="0080195C">
        <w:rPr>
          <w:noProof/>
        </w:rPr>
        <w:drawing>
          <wp:inline distT="0" distB="0" distL="0" distR="0" wp14:anchorId="3F8B496C" wp14:editId="5AC0EBDA">
            <wp:extent cx="3827780" cy="3097412"/>
            <wp:effectExtent l="0" t="0" r="1270" b="8255"/>
            <wp:docPr id="14814895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4895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39303" cy="310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6016C3C1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0195C" w:rsidRPr="0080195C">
        <w:rPr>
          <w:rFonts w:ascii="Verdana" w:hAnsi="Verdana"/>
          <w:b/>
          <w:bCs/>
          <w:i/>
          <w:iCs/>
          <w:sz w:val="18"/>
          <w:szCs w:val="18"/>
        </w:rPr>
        <w:t>4110/0600:1411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336CA" w14:textId="77777777" w:rsidR="0076287A" w:rsidRDefault="0076287A" w:rsidP="003B25C1">
      <w:pPr>
        <w:spacing w:after="0" w:line="240" w:lineRule="auto"/>
      </w:pPr>
      <w:r>
        <w:separator/>
      </w:r>
    </w:p>
  </w:endnote>
  <w:endnote w:type="continuationSeparator" w:id="0">
    <w:p w14:paraId="7B57774C" w14:textId="77777777" w:rsidR="0076287A" w:rsidRDefault="0076287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8E608" w14:textId="77777777" w:rsidR="0076287A" w:rsidRDefault="0076287A" w:rsidP="003B25C1">
      <w:pPr>
        <w:spacing w:after="0" w:line="240" w:lineRule="auto"/>
      </w:pPr>
      <w:r>
        <w:separator/>
      </w:r>
    </w:p>
  </w:footnote>
  <w:footnote w:type="continuationSeparator" w:id="0">
    <w:p w14:paraId="3B9161E9" w14:textId="77777777" w:rsidR="0076287A" w:rsidRDefault="0076287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628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95C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1D15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