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D4298FA" w:rsidR="00F342EA" w:rsidRDefault="00A3459C" w:rsidP="00CA5379">
      <w:pPr>
        <w:spacing w:after="0" w:line="360" w:lineRule="auto"/>
        <w:rPr>
          <w:noProof/>
          <w:lang w:eastAsia="lt-LT"/>
        </w:rPr>
      </w:pPr>
      <w:r w:rsidRPr="00A3459C">
        <w:rPr>
          <w:noProof/>
          <w:lang w:eastAsia="lt-LT"/>
        </w:rPr>
        <w:drawing>
          <wp:inline distT="0" distB="0" distL="0" distR="0" wp14:anchorId="7EF3AC19" wp14:editId="3C2B0905">
            <wp:extent cx="3819525" cy="3649117"/>
            <wp:effectExtent l="0" t="0" r="0" b="8890"/>
            <wp:docPr id="15604984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49842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26107" cy="3655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0D4DA5C" w:rsidR="00F342EA" w:rsidRDefault="00A3459C" w:rsidP="00CA5379">
      <w:pPr>
        <w:spacing w:after="0" w:line="360" w:lineRule="auto"/>
        <w:rPr>
          <w:noProof/>
          <w:lang w:eastAsia="lt-LT"/>
        </w:rPr>
      </w:pPr>
      <w:r w:rsidRPr="00A3459C">
        <w:rPr>
          <w:noProof/>
          <w:lang w:eastAsia="lt-LT"/>
        </w:rPr>
        <w:drawing>
          <wp:inline distT="0" distB="0" distL="0" distR="0" wp14:anchorId="60C9F6E7" wp14:editId="22B8F107">
            <wp:extent cx="6120130" cy="4408805"/>
            <wp:effectExtent l="0" t="0" r="0" b="0"/>
            <wp:docPr id="17044557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45573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0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81C9ED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5D456BC">
                <wp:simplePos x="0" y="0"/>
                <wp:positionH relativeFrom="margin">
                  <wp:posOffset>2406014</wp:posOffset>
                </wp:positionH>
                <wp:positionV relativeFrom="paragraph">
                  <wp:posOffset>2000250</wp:posOffset>
                </wp:positionV>
                <wp:extent cx="409575" cy="25146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9575" cy="2514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6461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45pt;margin-top:157.5pt;width:32.25pt;height:19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77/3gEAAKUDAAAOAAAAZHJzL2Uyb0RvYy54bWysU8Fu2zAMvQ/YPwi6L3aCpluNOD2k6y7d&#10;VqDt7ook28JkUSCVOPn7UWqQFBt2GeaDYIrk03tP1Or2MHqxt0gOQivns1oKGzQYF/pWvjzff/gk&#10;BSUVjPIQbCuPluTt+v271RQbu4ABvLEoGCRQM8VWDinFpqpID3ZUNINoAyc7wFElDrGvDKqJ0Udf&#10;Ler6upoATUTQloh3716Tcl3wu87q9L3ryCbhW8ncUlmxrNu8VuuVanpUcXD6REP9A4tRucCHnqHu&#10;VFJih+4PqNFpBIIuzTSMFXSd07ZoYDXz+jc1T4OKtmhhcyiebaL/B6u/7TfhETN1fQhP8QH0TxIB&#10;NoMKvS0Eno+RL26eraqmSM25JQcUH1Fsp69guEbtEhQXDh2OovMu/siNGZyVikOx/Xi23R6S0Lx5&#10;Vd8sPy6l0JxaLOdX13W5l0o1GSd3R6T0xcIo8k8rKaFy/ZA2EALfMODrGWr/QCmzvDTk5gD3zvty&#10;0T6IqZU3y8WykCLwzuRkLiPstxuPYq/yqJSvSObM2zKEXTAFbLDKfA5GpOJP4PGWGX20Rgpv+TXk&#10;v1KZlPOXyoSOvfV/qWbyPpyczubmSaZmC+b4iFlbjngWisrT3OZhexuXqsvrWv8CAAD//wMAUEsD&#10;BBQABgAIAAAAIQCj2eP64gAAAAsBAAAPAAAAZHJzL2Rvd25yZXYueG1sTI/BTsMwDIbvSLxDZCQu&#10;iKXdOlZK0wkBgxOaKOOeNaat1jhVk23t22NOcLPlT7+/P1+PthMnHHzrSEE8i0AgVc60VCvYfW5u&#10;UxA+aDK6c4QKJvSwLi4vcp0Zd6YPPJWhFhxCPtMKmhD6TEpfNWi1n7keiW/fbrA68DrU0gz6zOG2&#10;k/MoupNWt8QfGt3jU4PVoTxaBc/ldrn5utmN86l6ey9f08OWphelrq/GxwcQAcfwB8OvPqtDwU57&#10;dyTjRadgsUrvGeUhXnIpJpJkkYDYK1jFcQSyyOX/DsUPAAAA//8DAFBLAQItABQABgAIAAAAIQC2&#10;gziS/gAAAOEBAAATAAAAAAAAAAAAAAAAAAAAAABbQ29udGVudF9UeXBlc10ueG1sUEsBAi0AFAAG&#10;AAgAAAAhADj9If/WAAAAlAEAAAsAAAAAAAAAAAAAAAAALwEAAF9yZWxzLy5yZWxzUEsBAi0AFAAG&#10;AAgAAAAhAE2nvv/eAQAApQMAAA4AAAAAAAAAAAAAAAAALgIAAGRycy9lMm9Eb2MueG1sUEsBAi0A&#10;FAAGAAgAAAAhAKPZ4/r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3459C" w:rsidRPr="00A3459C">
        <w:rPr>
          <w:noProof/>
        </w:rPr>
        <w:drawing>
          <wp:inline distT="0" distB="0" distL="0" distR="0" wp14:anchorId="6D0707BB" wp14:editId="3EC691C8">
            <wp:extent cx="6120130" cy="4182110"/>
            <wp:effectExtent l="0" t="0" r="0" b="8890"/>
            <wp:docPr id="18224330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43308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8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5C6A3E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3459C" w:rsidRPr="00A3459C">
        <w:rPr>
          <w:rFonts w:ascii="Verdana" w:hAnsi="Verdana"/>
          <w:b/>
          <w:bCs/>
          <w:i/>
          <w:iCs/>
          <w:sz w:val="18"/>
          <w:szCs w:val="18"/>
        </w:rPr>
        <w:t>4160/0100:969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1F7FF8" w14:textId="77777777" w:rsidR="00B03557" w:rsidRDefault="00B03557" w:rsidP="003B25C1">
      <w:pPr>
        <w:spacing w:after="0" w:line="240" w:lineRule="auto"/>
      </w:pPr>
      <w:r>
        <w:separator/>
      </w:r>
    </w:p>
  </w:endnote>
  <w:endnote w:type="continuationSeparator" w:id="0">
    <w:p w14:paraId="795973D6" w14:textId="77777777" w:rsidR="00B03557" w:rsidRDefault="00B0355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7E63B" w14:textId="77777777" w:rsidR="00B03557" w:rsidRDefault="00B03557" w:rsidP="003B25C1">
      <w:pPr>
        <w:spacing w:after="0" w:line="240" w:lineRule="auto"/>
      </w:pPr>
      <w:r>
        <w:separator/>
      </w:r>
    </w:p>
  </w:footnote>
  <w:footnote w:type="continuationSeparator" w:id="0">
    <w:p w14:paraId="02CCCB74" w14:textId="77777777" w:rsidR="00B03557" w:rsidRDefault="00B0355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0AAC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459C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557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2024-11-08T07:38:00Z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