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4ADD7B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F051D28" w:rsidR="00F342EA" w:rsidRDefault="000367A9" w:rsidP="00CA5379">
      <w:pPr>
        <w:spacing w:after="0" w:line="360" w:lineRule="auto"/>
        <w:rPr>
          <w:noProof/>
          <w:lang w:eastAsia="lt-LT"/>
        </w:rPr>
      </w:pPr>
      <w:r w:rsidRPr="000367A9">
        <w:rPr>
          <w:noProof/>
          <w:lang w:eastAsia="lt-LT"/>
        </w:rPr>
        <w:drawing>
          <wp:inline distT="0" distB="0" distL="0" distR="0" wp14:anchorId="523C37DC" wp14:editId="12BAAA8B">
            <wp:extent cx="3878633" cy="4087495"/>
            <wp:effectExtent l="0" t="0" r="7620" b="8255"/>
            <wp:docPr id="1032114274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114274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80692" cy="408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A69D97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5366B17">
                <wp:simplePos x="0" y="0"/>
                <wp:positionH relativeFrom="margin">
                  <wp:posOffset>1682114</wp:posOffset>
                </wp:positionH>
                <wp:positionV relativeFrom="paragraph">
                  <wp:posOffset>2052954</wp:posOffset>
                </wp:positionV>
                <wp:extent cx="739775" cy="1577975"/>
                <wp:effectExtent l="38100" t="38100" r="222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39775" cy="1577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514D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2.45pt;margin-top:161.65pt;width:58.25pt;height:12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367A9" w:rsidRPr="000367A9">
        <w:rPr>
          <w:noProof/>
        </w:rPr>
        <w:drawing>
          <wp:inline distT="0" distB="0" distL="0" distR="0" wp14:anchorId="09C9B39C" wp14:editId="6C1E3C9E">
            <wp:extent cx="3316743" cy="3515995"/>
            <wp:effectExtent l="0" t="0" r="0" b="8255"/>
            <wp:docPr id="1128860795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860795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25203" cy="352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B61740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367A9" w:rsidRPr="000367A9">
        <w:rPr>
          <w:rFonts w:ascii="Verdana" w:hAnsi="Verdana"/>
          <w:b/>
          <w:bCs/>
          <w:i/>
          <w:iCs/>
          <w:sz w:val="18"/>
          <w:szCs w:val="18"/>
        </w:rPr>
        <w:t>4170/0100:643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08F41" w14:textId="77777777" w:rsidR="00475358" w:rsidRDefault="00475358" w:rsidP="003B25C1">
      <w:pPr>
        <w:spacing w:after="0" w:line="240" w:lineRule="auto"/>
      </w:pPr>
      <w:r>
        <w:separator/>
      </w:r>
    </w:p>
  </w:endnote>
  <w:endnote w:type="continuationSeparator" w:id="0">
    <w:p w14:paraId="6FA2EF37" w14:textId="77777777" w:rsidR="00475358" w:rsidRDefault="0047535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6D09B" w14:textId="77777777" w:rsidR="00475358" w:rsidRDefault="00475358" w:rsidP="003B25C1">
      <w:pPr>
        <w:spacing w:after="0" w:line="240" w:lineRule="auto"/>
      </w:pPr>
      <w:r>
        <w:separator/>
      </w:r>
    </w:p>
  </w:footnote>
  <w:footnote w:type="continuationSeparator" w:id="0">
    <w:p w14:paraId="7C4460FD" w14:textId="77777777" w:rsidR="00475358" w:rsidRDefault="0047535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367A9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5358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1DC3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2025-10-01T06:28:00Z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