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A323D92" w:rsidR="00F342EA" w:rsidRDefault="00837BB9" w:rsidP="00CA5379">
      <w:pPr>
        <w:spacing w:after="0" w:line="360" w:lineRule="auto"/>
        <w:rPr>
          <w:noProof/>
          <w:lang w:eastAsia="lt-LT"/>
        </w:rPr>
      </w:pPr>
      <w:r w:rsidRPr="00837BB9">
        <w:rPr>
          <w:noProof/>
          <w:lang w:eastAsia="lt-LT"/>
        </w:rPr>
        <w:drawing>
          <wp:inline distT="0" distB="0" distL="0" distR="0" wp14:anchorId="1470DB1D" wp14:editId="6DC3ED18">
            <wp:extent cx="4781550" cy="4347450"/>
            <wp:effectExtent l="0" t="0" r="0" b="0"/>
            <wp:docPr id="620497761" name="Paveikslėlis 1" descr="Paveikslėlis, kuriame yra Fotografija iš oro, Vaizdas iš paukščio skrydžio, Miesto erdvių dizainas, kelių mazg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7761" name="Paveikslėlis 1" descr="Paveikslėlis, kuriame yra Fotografija iš oro, Vaizdas iš paukščio skrydžio, Miesto erdvių dizainas, kelių mazg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90838" cy="4355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5FB8ED7" w:rsidR="00F342EA" w:rsidRDefault="00837BB9" w:rsidP="00CA5379">
      <w:pPr>
        <w:spacing w:after="0" w:line="360" w:lineRule="auto"/>
        <w:rPr>
          <w:noProof/>
          <w:lang w:eastAsia="lt-LT"/>
        </w:rPr>
      </w:pPr>
      <w:r w:rsidRPr="00837BB9">
        <w:rPr>
          <w:noProof/>
          <w:lang w:eastAsia="lt-LT"/>
        </w:rPr>
        <w:drawing>
          <wp:inline distT="0" distB="0" distL="0" distR="0" wp14:anchorId="2EA3BF66" wp14:editId="15C7CEAC">
            <wp:extent cx="4368800" cy="3750059"/>
            <wp:effectExtent l="0" t="0" r="0" b="3175"/>
            <wp:docPr id="477888180" name="Paveikslėlis 1" descr="Paveikslėlis, kuriame yra tekstas, Grafika, grafinis dizain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888180" name="Paveikslėlis 1" descr="Paveikslėlis, kuriame yra tekstas, Grafika, grafinis dizain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84079" cy="3763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E65F7A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37BB9" w:rsidRPr="00837BB9">
        <w:rPr>
          <w:noProof/>
        </w:rPr>
        <w:drawing>
          <wp:inline distT="0" distB="0" distL="0" distR="0" wp14:anchorId="18DB4D9D" wp14:editId="2629C566">
            <wp:extent cx="3729205" cy="3714115"/>
            <wp:effectExtent l="0" t="0" r="5080" b="635"/>
            <wp:docPr id="656708989" name="Paveikslėlis 1" descr="Paveikslėlis, kuriame yra žemėlapis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708989" name="Paveikslėlis 1" descr="Paveikslėlis, kuriame yra žemėlapis, tekstas, Pla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34808" cy="371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05D1B4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37BB9" w:rsidRPr="00837BB9">
        <w:rPr>
          <w:rFonts w:ascii="Verdana" w:hAnsi="Verdana"/>
          <w:b/>
          <w:bCs/>
          <w:i/>
          <w:iCs/>
          <w:sz w:val="18"/>
          <w:szCs w:val="18"/>
        </w:rPr>
        <w:t>4152/1700:692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DEFE8" w14:textId="77777777" w:rsidR="007D1A76" w:rsidRDefault="007D1A76" w:rsidP="003B25C1">
      <w:pPr>
        <w:spacing w:after="0" w:line="240" w:lineRule="auto"/>
      </w:pPr>
      <w:r>
        <w:separator/>
      </w:r>
    </w:p>
  </w:endnote>
  <w:endnote w:type="continuationSeparator" w:id="0">
    <w:p w14:paraId="623F585E" w14:textId="77777777" w:rsidR="007D1A76" w:rsidRDefault="007D1A7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64CED" w14:textId="77777777" w:rsidR="007D1A76" w:rsidRDefault="007D1A76" w:rsidP="003B25C1">
      <w:pPr>
        <w:spacing w:after="0" w:line="240" w:lineRule="auto"/>
      </w:pPr>
      <w:r>
        <w:separator/>
      </w:r>
    </w:p>
  </w:footnote>
  <w:footnote w:type="continuationSeparator" w:id="0">
    <w:p w14:paraId="32E08665" w14:textId="77777777" w:rsidR="007D1A76" w:rsidRDefault="007D1A7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14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2025-05-15T06:26:00Z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