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6C0E525A" w:rsidR="00F342EA" w:rsidRDefault="004B5B9D" w:rsidP="00CA5379">
      <w:pPr>
        <w:spacing w:after="0" w:line="360" w:lineRule="auto"/>
        <w:rPr>
          <w:noProof/>
          <w:lang w:eastAsia="lt-LT"/>
        </w:rPr>
      </w:pPr>
      <w:r w:rsidRPr="004B5B9D">
        <w:rPr>
          <w:noProof/>
          <w:lang w:eastAsia="lt-LT"/>
        </w:rPr>
        <w:drawing>
          <wp:inline distT="0" distB="0" distL="0" distR="0" wp14:anchorId="7C7A3609" wp14:editId="74490A5B">
            <wp:extent cx="4524375" cy="4205631"/>
            <wp:effectExtent l="0" t="0" r="0" b="4445"/>
            <wp:docPr id="7345837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837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31515" cy="421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A45B389" w:rsidR="00F342EA" w:rsidRDefault="004B5B9D" w:rsidP="00CA5379">
      <w:pPr>
        <w:spacing w:after="0" w:line="360" w:lineRule="auto"/>
        <w:rPr>
          <w:noProof/>
          <w:lang w:eastAsia="lt-LT"/>
        </w:rPr>
      </w:pPr>
      <w:r w:rsidRPr="004B5B9D">
        <w:rPr>
          <w:noProof/>
          <w:lang w:eastAsia="lt-LT"/>
        </w:rPr>
        <w:drawing>
          <wp:inline distT="0" distB="0" distL="0" distR="0" wp14:anchorId="0F058DC7" wp14:editId="29852EF5">
            <wp:extent cx="4486275" cy="3431968"/>
            <wp:effectExtent l="0" t="0" r="0" b="0"/>
            <wp:docPr id="12933860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3860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17054" cy="345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26F682D" w14:textId="77777777" w:rsidR="004B5B9D" w:rsidRDefault="004B5B9D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ACA59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013056B">
                <wp:simplePos x="0" y="0"/>
                <wp:positionH relativeFrom="margin">
                  <wp:posOffset>2396490</wp:posOffset>
                </wp:positionH>
                <wp:positionV relativeFrom="paragraph">
                  <wp:posOffset>2281555</wp:posOffset>
                </wp:positionV>
                <wp:extent cx="762000" cy="17430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0EF2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7pt;margin-top:179.65pt;width:60pt;height:137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B5B9D" w:rsidRPr="004B5B9D">
        <w:rPr>
          <w:noProof/>
        </w:rPr>
        <w:drawing>
          <wp:inline distT="0" distB="0" distL="0" distR="0" wp14:anchorId="1E58C9A1" wp14:editId="50753D7C">
            <wp:extent cx="4895850" cy="3874315"/>
            <wp:effectExtent l="0" t="0" r="0" b="0"/>
            <wp:docPr id="9841510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15101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97083" cy="3875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FA0021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B5B9D" w:rsidRPr="004B5B9D">
        <w:rPr>
          <w:noProof/>
          <w:lang w:eastAsia="lt-LT"/>
        </w:rPr>
        <w:t>4157/0300:159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12BFB" w14:textId="77777777" w:rsidR="00F85BC4" w:rsidRDefault="00F85BC4" w:rsidP="003B25C1">
      <w:pPr>
        <w:spacing w:after="0" w:line="240" w:lineRule="auto"/>
      </w:pPr>
      <w:r>
        <w:separator/>
      </w:r>
    </w:p>
  </w:endnote>
  <w:endnote w:type="continuationSeparator" w:id="0">
    <w:p w14:paraId="7EF55144" w14:textId="77777777" w:rsidR="00F85BC4" w:rsidRDefault="00F85B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47600" w14:textId="77777777" w:rsidR="00F85BC4" w:rsidRDefault="00F85BC4" w:rsidP="003B25C1">
      <w:pPr>
        <w:spacing w:after="0" w:line="240" w:lineRule="auto"/>
      </w:pPr>
      <w:r>
        <w:separator/>
      </w:r>
    </w:p>
  </w:footnote>
  <w:footnote w:type="continuationSeparator" w:id="0">
    <w:p w14:paraId="5BF7986F" w14:textId="77777777" w:rsidR="00F85BC4" w:rsidRDefault="00F85B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B5B9D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0143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85BC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1</Pages>
  <Words>117</Words>
  <Characters>67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2024-07-03T09:39:00Z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