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6A71A6FA" w:rsidR="00B5277E" w:rsidRPr="00F929B5" w:rsidRDefault="00076C80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51FAA20" wp14:editId="2CF0925B">
            <wp:extent cx="5615940" cy="3829050"/>
            <wp:effectExtent l="0" t="0" r="3810" b="0"/>
            <wp:docPr id="12894529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452953" name=""/>
                    <pic:cNvPicPr/>
                  </pic:nvPicPr>
                  <pic:blipFill rotWithShape="1">
                    <a:blip r:embed="rId7"/>
                    <a:srcRect l="13540" t="16048" r="24829" b="9242"/>
                    <a:stretch/>
                  </pic:blipFill>
                  <pic:spPr bwMode="auto">
                    <a:xfrm>
                      <a:off x="0" y="0"/>
                      <a:ext cx="5615940" cy="382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E022EC" w:rsidR="006067EB" w:rsidRDefault="00B1412B" w:rsidP="00076C80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FDDCE2">
                <wp:simplePos x="0" y="0"/>
                <wp:positionH relativeFrom="page">
                  <wp:posOffset>3457575</wp:posOffset>
                </wp:positionH>
                <wp:positionV relativeFrom="paragraph">
                  <wp:posOffset>1396999</wp:posOffset>
                </wp:positionV>
                <wp:extent cx="461645" cy="2333625"/>
                <wp:effectExtent l="0" t="38100" r="5270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1645" cy="2333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8353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2.25pt;margin-top:110pt;width:36.35pt;height:183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="00076C80">
        <w:rPr>
          <w:noProof/>
        </w:rPr>
        <w:drawing>
          <wp:inline distT="0" distB="0" distL="0" distR="0" wp14:anchorId="076889D1" wp14:editId="1841B4A6">
            <wp:extent cx="4927598" cy="3695700"/>
            <wp:effectExtent l="0" t="0" r="6985" b="0"/>
            <wp:docPr id="18097935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793551" name=""/>
                    <pic:cNvPicPr/>
                  </pic:nvPicPr>
                  <pic:blipFill rotWithShape="1">
                    <a:blip r:embed="rId8"/>
                    <a:srcRect l="38130" t="22137" r="14558" b="14775"/>
                    <a:stretch/>
                  </pic:blipFill>
                  <pic:spPr bwMode="auto">
                    <a:xfrm>
                      <a:off x="0" y="0"/>
                      <a:ext cx="4942855" cy="3707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82394E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76C80">
        <w:rPr>
          <w:noProof/>
          <w:lang w:eastAsia="lt-LT"/>
        </w:rPr>
        <w:t>4162/0300:785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7B267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7E013" w14:textId="77777777" w:rsidR="007B267D" w:rsidRDefault="007B267D" w:rsidP="003B25C1">
      <w:pPr>
        <w:spacing w:after="0" w:line="240" w:lineRule="auto"/>
      </w:pPr>
      <w:r>
        <w:separator/>
      </w:r>
    </w:p>
  </w:endnote>
  <w:endnote w:type="continuationSeparator" w:id="0">
    <w:p w14:paraId="0891F3DA" w14:textId="77777777" w:rsidR="007B267D" w:rsidRDefault="007B267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C8B7D" w14:textId="77777777" w:rsidR="007B267D" w:rsidRDefault="007B267D" w:rsidP="003B25C1">
      <w:pPr>
        <w:spacing w:after="0" w:line="240" w:lineRule="auto"/>
      </w:pPr>
      <w:r>
        <w:separator/>
      </w:r>
    </w:p>
  </w:footnote>
  <w:footnote w:type="continuationSeparator" w:id="0">
    <w:p w14:paraId="07105902" w14:textId="77777777" w:rsidR="007B267D" w:rsidRDefault="007B267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6C80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267D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0DA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099E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2024-02-09T12:58:00Z</dcterms:created>
  <dcterms:modified xsi:type="dcterms:W3CDTF">2024-02-09T12:58:00Z</dcterms:modified>
</cp:coreProperties>
</file>