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B366C4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F607C5C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46105F61" w14:textId="51201C0D" w:rsidR="00EA2A06" w:rsidRDefault="00EA2A06" w:rsidP="00CA5379">
      <w:pPr>
        <w:spacing w:after="0" w:line="360" w:lineRule="auto"/>
        <w:rPr>
          <w:noProof/>
          <w:lang w:eastAsia="lt-LT"/>
        </w:rPr>
      </w:pPr>
      <w:r w:rsidRPr="00EA2A06">
        <w:rPr>
          <w:noProof/>
          <w:lang w:eastAsia="lt-LT"/>
        </w:rPr>
        <w:drawing>
          <wp:inline distT="0" distB="0" distL="0" distR="0" wp14:anchorId="57E0F484" wp14:editId="57169E47">
            <wp:extent cx="6120130" cy="4252595"/>
            <wp:effectExtent l="0" t="0" r="0" b="0"/>
            <wp:docPr id="17889316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9316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3D412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1B406AD8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3447A3F5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64C853C4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3664BE61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58A45D83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1C130AF2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540BF326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4FB14594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151F19F8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165D8C29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52312268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58F43231" w14:textId="77777777" w:rsidR="00EA2A06" w:rsidRDefault="00EA2A06" w:rsidP="00CA5379">
      <w:pPr>
        <w:spacing w:after="0" w:line="360" w:lineRule="auto"/>
        <w:rPr>
          <w:noProof/>
          <w:lang w:eastAsia="lt-LT"/>
        </w:rPr>
      </w:pPr>
    </w:p>
    <w:p w14:paraId="66996D33" w14:textId="1D587D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9CAC06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CD3E750">
                <wp:simplePos x="0" y="0"/>
                <wp:positionH relativeFrom="margin">
                  <wp:posOffset>2358389</wp:posOffset>
                </wp:positionH>
                <wp:positionV relativeFrom="paragraph">
                  <wp:posOffset>1885949</wp:posOffset>
                </wp:positionV>
                <wp:extent cx="45719" cy="2505075"/>
                <wp:effectExtent l="76200" t="38100" r="5016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2505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2638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3.6pt;height:19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A2A06" w:rsidRPr="00EA2A06">
        <w:rPr>
          <w:noProof/>
        </w:rPr>
        <w:drawing>
          <wp:inline distT="0" distB="0" distL="0" distR="0" wp14:anchorId="1244FA28" wp14:editId="491D8941">
            <wp:extent cx="4400550" cy="4200567"/>
            <wp:effectExtent l="0" t="0" r="0" b="9525"/>
            <wp:docPr id="12195432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5432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6460" cy="420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5DD7ED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A2A06" w:rsidRPr="00EA2A06">
        <w:rPr>
          <w:rFonts w:ascii="Verdana" w:hAnsi="Verdana"/>
          <w:b/>
          <w:bCs/>
          <w:i/>
          <w:iCs/>
          <w:sz w:val="18"/>
          <w:szCs w:val="18"/>
        </w:rPr>
        <w:t>4177/0200:479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7C748" w14:textId="77777777" w:rsidR="00DB7AA8" w:rsidRDefault="00DB7AA8" w:rsidP="003B25C1">
      <w:pPr>
        <w:spacing w:after="0" w:line="240" w:lineRule="auto"/>
      </w:pPr>
      <w:r>
        <w:separator/>
      </w:r>
    </w:p>
  </w:endnote>
  <w:endnote w:type="continuationSeparator" w:id="0">
    <w:p w14:paraId="67F8431C" w14:textId="77777777" w:rsidR="00DB7AA8" w:rsidRDefault="00DB7AA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B85BC0" w14:textId="77777777" w:rsidR="00DB7AA8" w:rsidRDefault="00DB7AA8" w:rsidP="003B25C1">
      <w:pPr>
        <w:spacing w:after="0" w:line="240" w:lineRule="auto"/>
      </w:pPr>
      <w:r>
        <w:separator/>
      </w:r>
    </w:p>
  </w:footnote>
  <w:footnote w:type="continuationSeparator" w:id="0">
    <w:p w14:paraId="402C0D1C" w14:textId="77777777" w:rsidR="00DB7AA8" w:rsidRDefault="00DB7AA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1DF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B7AA8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2A06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2024-10-16T06:31:00Z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