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06BD0BCC" w:rsidR="00F342EA" w:rsidRDefault="00D4294C" w:rsidP="00DC214A">
      <w:pPr>
        <w:spacing w:after="0" w:line="360" w:lineRule="auto"/>
        <w:jc w:val="center"/>
        <w:rPr>
          <w:noProof/>
          <w:lang w:eastAsia="lt-LT"/>
        </w:rPr>
      </w:pPr>
      <w:r w:rsidRPr="00D4294C">
        <w:drawing>
          <wp:inline distT="0" distB="0" distL="0" distR="0" wp14:anchorId="1D7A4530" wp14:editId="0FF8AE60">
            <wp:extent cx="5960057" cy="3238500"/>
            <wp:effectExtent l="0" t="0" r="3175" b="0"/>
            <wp:docPr id="2761526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152602" name=""/>
                    <pic:cNvPicPr/>
                  </pic:nvPicPr>
                  <pic:blipFill rotWithShape="1">
                    <a:blip r:embed="rId7"/>
                    <a:srcRect l="12606" t="23559" r="26385" b="15246"/>
                    <a:stretch/>
                  </pic:blipFill>
                  <pic:spPr bwMode="auto">
                    <a:xfrm>
                      <a:off x="0" y="0"/>
                      <a:ext cx="5979191" cy="3248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718125A" w:rsidR="006067EB" w:rsidRDefault="00D4294C" w:rsidP="00D4294C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2B48AAD">
                <wp:simplePos x="0" y="0"/>
                <wp:positionH relativeFrom="page">
                  <wp:posOffset>3848100</wp:posOffset>
                </wp:positionH>
                <wp:positionV relativeFrom="paragraph">
                  <wp:posOffset>1837055</wp:posOffset>
                </wp:positionV>
                <wp:extent cx="695325" cy="151447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5325" cy="1514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7F2A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03pt;margin-top:144.65pt;width:54.75pt;height:119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jKR3AEAAKUDAAAOAAAAZHJzL2Uyb0RvYy54bWysU01v2zAMvQ/YfxB0X5xkTbcacXpI1126&#10;LUDb3RVJtoXJokApcfLvR6pBsg/0MkwHQRTJx8cnanl7GLzYW0wOQiNnk6kUNmgwLnSNfH66f/dR&#10;ipRVMMpDsI082iRvV2/fLMdY2zn04I1FQSAh1WNsZJ9zrKsq6d4OKk0g2kDOFnBQmUzsKoNqJPTB&#10;V/Pp9LoaAU1E0DYlur17ccpVwW9bq/O3tk02C99I4pbLjmXf8l6tlqruUMXe6RMN9Q8sBuUCFT1D&#10;3amsxA7dX1CD0wgJ2jzRMFTQtk7b0gN1M5v+0c1jr6ItvZA4KZ5lSv8PVn/dr8MGmbo+hMf4APpH&#10;EgHWvQqdLQSejpEebsZSVWNM9TmFjRQ3KLbjFzAUo3YZigqHFgfRehe/cyKDU6fiUGQ/nmW3hyw0&#10;XV7fLN7PF1Jocs0Ws6urD4tSTNWMw9kRU/5sYRB8aGTKqFzX5zWEQC8M+FJD7R9SZpaXBE4OcO+8&#10;Lw/tgxgbebOgauxJ4J1hZzGw2649ir3iUSnrxOK3MIRdMAWst8p8Ckbkok+g8ZaMPlgjhbf0G/hU&#10;IrNy/hKZ0ZG2/pVoIu/DSWkWlyc51Vswxw1yb2zRLJQuT3PLw/arXaIuv2v1EwAA//8DAFBLAwQU&#10;AAYACAAAACEAI6ECK+EAAAALAQAADwAAAGRycy9kb3ducmV2LnhtbEyPQU+DQBSE7yb+h80z8WLs&#10;UgwUkUdj1OrJNGK9b9knkLJvCbtt4d+7nvQ4mcnMN8V6Mr040eg6ywjLRQSCuLa64wZh97m5zUA4&#10;r1ir3jIhzORgXV5eFCrX9swfdKp8I0IJu1whtN4PuZSubskot7ADcfC+7WiUD3JspB7VOZSbXsZR&#10;lEqjOg4LrRroqaX6UB0NwnO1TTZfN7spnuu39+o1O2x5fkG8vpoeH0B4mvxfGH7xAzqUgWlvj6yd&#10;6BHSKA1fPEKc3d+BCInVMklA7BGSeJWBLAv5/0P5AwAA//8DAFBLAQItABQABgAIAAAAIQC2gziS&#10;/gAAAOEBAAATAAAAAAAAAAAAAAAAAAAAAABbQ29udGVudF9UeXBlc10ueG1sUEsBAi0AFAAGAAgA&#10;AAAhADj9If/WAAAAlAEAAAsAAAAAAAAAAAAAAAAALwEAAF9yZWxzLy5yZWxzUEsBAi0AFAAGAAgA&#10;AAAhADW+MpHcAQAApQMAAA4AAAAAAAAAAAAAAAAALgIAAGRycy9lMm9Eb2MueG1sUEsBAi0AFAAG&#10;AAgAAAAhACOhAivhAAAACwEAAA8AAAAAAAAAAAAAAAAANg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 w:rsidRPr="00D4294C">
        <w:drawing>
          <wp:inline distT="0" distB="0" distL="0" distR="0" wp14:anchorId="1B3EB8E2" wp14:editId="0E2EEDA0">
            <wp:extent cx="5991225" cy="3353179"/>
            <wp:effectExtent l="0" t="0" r="0" b="0"/>
            <wp:docPr id="10293057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305729" name=""/>
                    <pic:cNvPicPr/>
                  </pic:nvPicPr>
                  <pic:blipFill rotWithShape="1">
                    <a:blip r:embed="rId8"/>
                    <a:srcRect l="25991" t="24472" r="15336" b="21174"/>
                    <a:stretch/>
                  </pic:blipFill>
                  <pic:spPr bwMode="auto">
                    <a:xfrm>
                      <a:off x="0" y="0"/>
                      <a:ext cx="5999288" cy="3357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34449D7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41</w:t>
      </w:r>
      <w:r w:rsidR="00D03F38">
        <w:rPr>
          <w:noProof/>
          <w:lang w:eastAsia="lt-LT"/>
        </w:rPr>
        <w:t>42/0100:</w:t>
      </w:r>
      <w:r w:rsidR="00DA1BF1">
        <w:rPr>
          <w:noProof/>
          <w:lang w:eastAsia="lt-LT"/>
        </w:rPr>
        <w:t>4</w:t>
      </w:r>
      <w:r w:rsidR="00D4294C">
        <w:rPr>
          <w:noProof/>
          <w:lang w:eastAsia="lt-LT"/>
        </w:rPr>
        <w:t>92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7377CD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F3C2F" w14:textId="77777777" w:rsidR="007377CD" w:rsidRDefault="007377CD" w:rsidP="003B25C1">
      <w:pPr>
        <w:spacing w:after="0" w:line="240" w:lineRule="auto"/>
      </w:pPr>
      <w:r>
        <w:separator/>
      </w:r>
    </w:p>
  </w:endnote>
  <w:endnote w:type="continuationSeparator" w:id="0">
    <w:p w14:paraId="513C8105" w14:textId="77777777" w:rsidR="007377CD" w:rsidRDefault="007377C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D7BCB" w14:textId="77777777" w:rsidR="007377CD" w:rsidRDefault="007377CD" w:rsidP="003B25C1">
      <w:pPr>
        <w:spacing w:after="0" w:line="240" w:lineRule="auto"/>
      </w:pPr>
      <w:r>
        <w:separator/>
      </w:r>
    </w:p>
  </w:footnote>
  <w:footnote w:type="continuationSeparator" w:id="0">
    <w:p w14:paraId="440B92D3" w14:textId="77777777" w:rsidR="007377CD" w:rsidRDefault="007377C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377C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3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2024-02-26T12:26:00Z</dcterms:created>
  <dcterms:modified xsi:type="dcterms:W3CDTF">2024-02-26T12:26:00Z</dcterms:modified>
</cp:coreProperties>
</file>