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bookmarkEnd w:id="0"/>
    <w:p w14:paraId="1B57BA93" w14:textId="5C170249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6D0A6F25" w:rsidR="00F342EA" w:rsidRDefault="003325B5" w:rsidP="00CA5379">
      <w:pPr>
        <w:spacing w:after="0" w:line="360" w:lineRule="auto"/>
        <w:rPr>
          <w:noProof/>
          <w:lang w:eastAsia="lt-LT"/>
        </w:rPr>
      </w:pPr>
      <w:r w:rsidRPr="003325B5">
        <w:rPr>
          <w:noProof/>
          <w:lang w:eastAsia="lt-LT"/>
        </w:rPr>
        <w:drawing>
          <wp:inline distT="0" distB="0" distL="0" distR="0" wp14:anchorId="4456BFA0" wp14:editId="20A16459">
            <wp:extent cx="4059415" cy="3990340"/>
            <wp:effectExtent l="0" t="0" r="0" b="0"/>
            <wp:docPr id="2011832337" name="Paveikslėlis 1" descr="Paveikslėlis, kuriame yra Fotografija iš oro, Vaizdas iš paukščio skrydžio, iš oro, tekst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1832337" name="Paveikslėlis 1" descr="Paveikslėlis, kuriame yra Fotografija iš oro, Vaizdas iš paukščio skrydžio, iš oro, tekstas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061708" cy="39925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440A02F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2DA2E4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CC8815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35568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D5B29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8175B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9127CF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438442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407E6B6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86E6A28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9F6123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413298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3404450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78320F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B0C1C1B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6996D33" w14:textId="377585F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1F7CBA2A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05948399">
                <wp:simplePos x="0" y="0"/>
                <wp:positionH relativeFrom="margin">
                  <wp:posOffset>1612264</wp:posOffset>
                </wp:positionH>
                <wp:positionV relativeFrom="paragraph">
                  <wp:posOffset>1671954</wp:posOffset>
                </wp:positionV>
                <wp:extent cx="809625" cy="1958975"/>
                <wp:effectExtent l="38100" t="38100" r="28575" b="2222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809625" cy="19589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AF40FF2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26.95pt;margin-top:131.65pt;width:63.75pt;height:154.2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3325B5" w:rsidRPr="003325B5">
        <w:rPr>
          <w:noProof/>
        </w:rPr>
        <w:drawing>
          <wp:inline distT="0" distB="0" distL="0" distR="0" wp14:anchorId="0EFEB2AE" wp14:editId="522C147A">
            <wp:extent cx="2901950" cy="3454759"/>
            <wp:effectExtent l="0" t="0" r="0" b="0"/>
            <wp:docPr id="239598244" name="Paveikslėlis 1" descr="Paveikslėlis, kuriame yra žemėlapis, tekstas, diagrama, Plan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9598244" name="Paveikslėlis 1" descr="Paveikslėlis, kuriame yra žemėlapis, tekstas, diagrama, Planas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919697" cy="34758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624DC1F7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3325B5" w:rsidRPr="003325B5">
        <w:rPr>
          <w:rFonts w:ascii="Verdana" w:hAnsi="Verdana"/>
          <w:b/>
          <w:bCs/>
          <w:i/>
          <w:iCs/>
          <w:sz w:val="18"/>
          <w:szCs w:val="18"/>
        </w:rPr>
        <w:t>4103/0200:1616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523BCA" w14:textId="77777777" w:rsidR="00EA4D55" w:rsidRDefault="00EA4D55" w:rsidP="003B25C1">
      <w:pPr>
        <w:spacing w:after="0" w:line="240" w:lineRule="auto"/>
      </w:pPr>
      <w:r>
        <w:separator/>
      </w:r>
    </w:p>
  </w:endnote>
  <w:endnote w:type="continuationSeparator" w:id="0">
    <w:p w14:paraId="66253F1B" w14:textId="77777777" w:rsidR="00EA4D55" w:rsidRDefault="00EA4D55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62E16E" w14:textId="77777777" w:rsidR="00EA4D55" w:rsidRDefault="00EA4D55" w:rsidP="003B25C1">
      <w:pPr>
        <w:spacing w:after="0" w:line="240" w:lineRule="auto"/>
      </w:pPr>
      <w:r>
        <w:separator/>
      </w:r>
    </w:p>
  </w:footnote>
  <w:footnote w:type="continuationSeparator" w:id="0">
    <w:p w14:paraId="4BA36102" w14:textId="77777777" w:rsidR="00EA4D55" w:rsidRDefault="00EA4D55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2AE1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27A1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25B5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BE7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A4D55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01FF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9</TotalTime>
  <Pages>1</Pages>
  <Words>126</Words>
  <Characters>73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10</cp:revision>
  <cp:lastPrinted>2020-01-07T07:24:00Z</cp:lastPrinted>
  <dcterms:created xsi:type="dcterms:W3CDTF">2024-02-23T15:46:00Z</dcterms:created>
  <dcterms:modified xsi:type="dcterms:W3CDTF">2025-11-19T12:02:00Z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