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47D95EF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3F4E0D0" w:rsidR="00F342EA" w:rsidRDefault="003D3B5D" w:rsidP="00CA5379">
      <w:pPr>
        <w:spacing w:after="0" w:line="360" w:lineRule="auto"/>
        <w:rPr>
          <w:noProof/>
          <w:lang w:eastAsia="lt-LT"/>
        </w:rPr>
      </w:pPr>
      <w:r w:rsidRPr="003D3B5D">
        <w:rPr>
          <w:noProof/>
          <w:lang w:eastAsia="lt-LT"/>
        </w:rPr>
        <w:drawing>
          <wp:inline distT="0" distB="0" distL="0" distR="0" wp14:anchorId="74617881" wp14:editId="602E073A">
            <wp:extent cx="4387850" cy="3917561"/>
            <wp:effectExtent l="0" t="0" r="0" b="6985"/>
            <wp:docPr id="163722589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722589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93779" cy="3922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0B939C1D" w:rsidR="00F342EA" w:rsidRDefault="003D3B5D" w:rsidP="00CA5379">
      <w:pPr>
        <w:spacing w:after="0" w:line="360" w:lineRule="auto"/>
        <w:rPr>
          <w:noProof/>
          <w:lang w:eastAsia="lt-LT"/>
        </w:rPr>
      </w:pPr>
      <w:r w:rsidRPr="003D3B5D">
        <w:rPr>
          <w:noProof/>
          <w:lang w:eastAsia="lt-LT"/>
        </w:rPr>
        <w:drawing>
          <wp:inline distT="0" distB="0" distL="0" distR="0" wp14:anchorId="38D8BA09" wp14:editId="5DBC0177">
            <wp:extent cx="3892550" cy="4053697"/>
            <wp:effectExtent l="0" t="0" r="0" b="4445"/>
            <wp:docPr id="62969695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969695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02859" cy="4064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05278CA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3D13824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8ED5D78">
                <wp:simplePos x="0" y="0"/>
                <wp:positionH relativeFrom="margin">
                  <wp:posOffset>2132964</wp:posOffset>
                </wp:positionH>
                <wp:positionV relativeFrom="paragraph">
                  <wp:posOffset>1831974</wp:posOffset>
                </wp:positionV>
                <wp:extent cx="295275" cy="180022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95275" cy="1800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B10A6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7.95pt;margin-top:144.25pt;width:23.25pt;height:141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3D3B5D" w:rsidRPr="003D3B5D">
        <w:rPr>
          <w:noProof/>
        </w:rPr>
        <w:drawing>
          <wp:inline distT="0" distB="0" distL="0" distR="0" wp14:anchorId="3C63C35A" wp14:editId="16542F81">
            <wp:extent cx="3619020" cy="3482340"/>
            <wp:effectExtent l="0" t="0" r="635" b="3810"/>
            <wp:docPr id="139881351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81351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29465" cy="3492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75BAF80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2B3BA5">
        <w:rPr>
          <w:rFonts w:ascii="Arial Baltic" w:hAnsi="Arial Baltic" w:cs="Arial Baltic"/>
          <w:b/>
          <w:bCs/>
          <w:color w:val="000000"/>
          <w:sz w:val="20"/>
          <w:szCs w:val="20"/>
        </w:rPr>
        <w:t>4162/0200:502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72AD7D" w14:textId="77777777" w:rsidR="003109FC" w:rsidRDefault="003109FC" w:rsidP="003B25C1">
      <w:pPr>
        <w:spacing w:after="0" w:line="240" w:lineRule="auto"/>
      </w:pPr>
      <w:r>
        <w:separator/>
      </w:r>
    </w:p>
  </w:endnote>
  <w:endnote w:type="continuationSeparator" w:id="0">
    <w:p w14:paraId="2123C77A" w14:textId="77777777" w:rsidR="003109FC" w:rsidRDefault="003109FC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Baltic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6D9F0A" w14:textId="77777777" w:rsidR="003109FC" w:rsidRDefault="003109FC" w:rsidP="003B25C1">
      <w:pPr>
        <w:spacing w:after="0" w:line="240" w:lineRule="auto"/>
      </w:pPr>
      <w:r>
        <w:separator/>
      </w:r>
    </w:p>
  </w:footnote>
  <w:footnote w:type="continuationSeparator" w:id="0">
    <w:p w14:paraId="12DDCCB2" w14:textId="77777777" w:rsidR="003109FC" w:rsidRDefault="003109FC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369E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3BA5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09FC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2DBA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D3B5D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13B2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2024-12-19T07:42:00Z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