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2C08A2CF" w:rsidR="00F342EA" w:rsidRDefault="006976D2" w:rsidP="00CA5379">
      <w:pPr>
        <w:spacing w:after="0" w:line="360" w:lineRule="auto"/>
        <w:rPr>
          <w:noProof/>
          <w:lang w:eastAsia="lt-LT"/>
        </w:rPr>
      </w:pPr>
      <w:r w:rsidRPr="006976D2">
        <w:rPr>
          <w:noProof/>
          <w:lang w:eastAsia="lt-LT"/>
        </w:rPr>
        <w:drawing>
          <wp:inline distT="0" distB="0" distL="0" distR="0" wp14:anchorId="625AA45B" wp14:editId="2F4C3B2B">
            <wp:extent cx="4486275" cy="4001917"/>
            <wp:effectExtent l="0" t="0" r="0" b="0"/>
            <wp:docPr id="399439829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9439829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488980" cy="4004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7B0596F3" w:rsidR="00F342EA" w:rsidRDefault="006976D2" w:rsidP="00CA5379">
      <w:pPr>
        <w:spacing w:after="0" w:line="360" w:lineRule="auto"/>
        <w:rPr>
          <w:noProof/>
          <w:lang w:eastAsia="lt-LT"/>
        </w:rPr>
      </w:pPr>
      <w:r w:rsidRPr="006976D2">
        <w:rPr>
          <w:noProof/>
          <w:lang w:eastAsia="lt-LT"/>
        </w:rPr>
        <w:drawing>
          <wp:inline distT="0" distB="0" distL="0" distR="0" wp14:anchorId="207CD081" wp14:editId="568456F6">
            <wp:extent cx="4200525" cy="3841837"/>
            <wp:effectExtent l="0" t="0" r="0" b="6350"/>
            <wp:docPr id="427723646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7723646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206932" cy="38476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996D33" w14:textId="75C0C6C6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20FB7926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7B59E13F">
                <wp:simplePos x="0" y="0"/>
                <wp:positionH relativeFrom="margin">
                  <wp:posOffset>1882139</wp:posOffset>
                </wp:positionH>
                <wp:positionV relativeFrom="paragraph">
                  <wp:posOffset>1981199</wp:posOffset>
                </wp:positionV>
                <wp:extent cx="542925" cy="1647825"/>
                <wp:effectExtent l="38100" t="38100" r="2857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542925" cy="1647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E9F8C0E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48.2pt;margin-top:156pt;width:42.75pt;height:129.7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6976D2" w:rsidRPr="006976D2">
        <w:rPr>
          <w:noProof/>
        </w:rPr>
        <w:drawing>
          <wp:inline distT="0" distB="0" distL="0" distR="0" wp14:anchorId="6A637614" wp14:editId="3FADE85C">
            <wp:extent cx="4075839" cy="3505746"/>
            <wp:effectExtent l="0" t="0" r="1270" b="0"/>
            <wp:docPr id="2052916514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916514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091326" cy="35190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065E9683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6976D2" w:rsidRPr="006976D2">
        <w:rPr>
          <w:rFonts w:ascii="Verdana" w:hAnsi="Verdana"/>
          <w:b/>
          <w:bCs/>
          <w:i/>
          <w:iCs/>
          <w:sz w:val="18"/>
          <w:szCs w:val="18"/>
        </w:rPr>
        <w:t>4172/0300:33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C105FC" w14:textId="77777777" w:rsidR="00E0715B" w:rsidRDefault="00E0715B" w:rsidP="003B25C1">
      <w:pPr>
        <w:spacing w:after="0" w:line="240" w:lineRule="auto"/>
      </w:pPr>
      <w:r>
        <w:separator/>
      </w:r>
    </w:p>
  </w:endnote>
  <w:endnote w:type="continuationSeparator" w:id="0">
    <w:p w14:paraId="6D7E4680" w14:textId="77777777" w:rsidR="00E0715B" w:rsidRDefault="00E0715B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81DB676" w14:textId="77777777" w:rsidR="00E0715B" w:rsidRDefault="00E0715B" w:rsidP="003B25C1">
      <w:pPr>
        <w:spacing w:after="0" w:line="240" w:lineRule="auto"/>
      </w:pPr>
      <w:r>
        <w:separator/>
      </w:r>
    </w:p>
  </w:footnote>
  <w:footnote w:type="continuationSeparator" w:id="0">
    <w:p w14:paraId="10DFFBF4" w14:textId="77777777" w:rsidR="00E0715B" w:rsidRDefault="00E0715B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B648F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976D2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0715B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7</TotalTime>
  <Pages>1</Pages>
  <Words>155</Words>
  <Characters>89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2024-12-17T08:26:00Z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