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C0DCE70" w:rsidR="00F342EA" w:rsidRDefault="00870D77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68B59E97" wp14:editId="5D629DE2">
            <wp:extent cx="5915025" cy="3807891"/>
            <wp:effectExtent l="0" t="0" r="0" b="2540"/>
            <wp:docPr id="14475970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597097" name=""/>
                    <pic:cNvPicPr/>
                  </pic:nvPicPr>
                  <pic:blipFill rotWithShape="1">
                    <a:blip r:embed="rId7"/>
                    <a:srcRect l="16498" t="17986" r="22339" b="12009"/>
                    <a:stretch/>
                  </pic:blipFill>
                  <pic:spPr bwMode="auto">
                    <a:xfrm>
                      <a:off x="0" y="0"/>
                      <a:ext cx="5923006" cy="3813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8831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626FB7B">
                <wp:simplePos x="0" y="0"/>
                <wp:positionH relativeFrom="page">
                  <wp:posOffset>2476499</wp:posOffset>
                </wp:positionH>
                <wp:positionV relativeFrom="paragraph">
                  <wp:posOffset>1711325</wp:posOffset>
                </wp:positionV>
                <wp:extent cx="885825" cy="16192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5825" cy="1619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086F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pt;margin-top:134.75pt;width:69.75pt;height:12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70D77">
        <w:rPr>
          <w:noProof/>
        </w:rPr>
        <w:drawing>
          <wp:inline distT="0" distB="0" distL="0" distR="0" wp14:anchorId="79EA0F8E" wp14:editId="610A0DAF">
            <wp:extent cx="5819775" cy="3219151"/>
            <wp:effectExtent l="0" t="0" r="0" b="635"/>
            <wp:docPr id="15900089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008913" name=""/>
                    <pic:cNvPicPr/>
                  </pic:nvPicPr>
                  <pic:blipFill rotWithShape="1">
                    <a:blip r:embed="rId8"/>
                    <a:srcRect l="29104" t="20753" r="6464" b="15883"/>
                    <a:stretch/>
                  </pic:blipFill>
                  <pic:spPr bwMode="auto">
                    <a:xfrm>
                      <a:off x="0" y="0"/>
                      <a:ext cx="5830668" cy="3225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47CB46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870D77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4187/0300:381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E5693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476F2" w14:textId="77777777" w:rsidR="007E5693" w:rsidRDefault="007E5693" w:rsidP="003B25C1">
      <w:pPr>
        <w:spacing w:after="0" w:line="240" w:lineRule="auto"/>
      </w:pPr>
      <w:r>
        <w:separator/>
      </w:r>
    </w:p>
  </w:endnote>
  <w:endnote w:type="continuationSeparator" w:id="0">
    <w:p w14:paraId="140A5039" w14:textId="77777777" w:rsidR="007E5693" w:rsidRDefault="007E569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38F73" w14:textId="77777777" w:rsidR="007E5693" w:rsidRDefault="007E5693" w:rsidP="003B25C1">
      <w:pPr>
        <w:spacing w:after="0" w:line="240" w:lineRule="auto"/>
      </w:pPr>
      <w:r>
        <w:separator/>
      </w:r>
    </w:p>
  </w:footnote>
  <w:footnote w:type="continuationSeparator" w:id="0">
    <w:p w14:paraId="3B2B788C" w14:textId="77777777" w:rsidR="007E5693" w:rsidRDefault="007E569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190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2024-02-21T13:51:00Z</dcterms:created>
  <dcterms:modified xsi:type="dcterms:W3CDTF">2024-02-21T13:51:00Z</dcterms:modified>
</cp:coreProperties>
</file>