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93862B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FB18E53" w:rsidR="00F342EA" w:rsidRDefault="00FB5F2B" w:rsidP="00CA5379">
      <w:pPr>
        <w:spacing w:after="0" w:line="360" w:lineRule="auto"/>
        <w:rPr>
          <w:noProof/>
          <w:lang w:eastAsia="lt-LT"/>
        </w:rPr>
      </w:pPr>
      <w:r w:rsidRPr="00FB5F2B">
        <w:rPr>
          <w:noProof/>
          <w:lang w:eastAsia="lt-LT"/>
        </w:rPr>
        <w:drawing>
          <wp:inline distT="0" distB="0" distL="0" distR="0" wp14:anchorId="79ADC384" wp14:editId="3F631C16">
            <wp:extent cx="4032250" cy="3949831"/>
            <wp:effectExtent l="0" t="0" r="6350" b="0"/>
            <wp:docPr id="8559861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9861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5081" cy="395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10C201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BF673AE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0A2461C0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505E16DB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3E40880F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2C428FB3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7000844F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718429B3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28A9C6A2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756915CD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66C84EAE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06BD7594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1A2CCBFB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0B3A56D5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28531603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06DEF451" w14:textId="77777777" w:rsidR="00FB5F2B" w:rsidRDefault="00FB5F2B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F711E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B5F2B" w:rsidRPr="00FB5F2B">
        <w:rPr>
          <w:noProof/>
        </w:rPr>
        <w:drawing>
          <wp:inline distT="0" distB="0" distL="0" distR="0" wp14:anchorId="1977D664" wp14:editId="7DBD9FF2">
            <wp:extent cx="3523978" cy="3559810"/>
            <wp:effectExtent l="0" t="0" r="635" b="2540"/>
            <wp:docPr id="5404765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4765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0615" cy="3566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13DF5D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5F2B" w:rsidRPr="00FB5F2B">
        <w:rPr>
          <w:rFonts w:ascii="Verdana" w:hAnsi="Verdana"/>
          <w:b/>
          <w:bCs/>
          <w:i/>
          <w:iCs/>
          <w:sz w:val="18"/>
          <w:szCs w:val="18"/>
        </w:rPr>
        <w:t>4162/0200:820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EF23" w14:textId="77777777" w:rsidR="00FF0C44" w:rsidRDefault="00FF0C44" w:rsidP="003B25C1">
      <w:pPr>
        <w:spacing w:after="0" w:line="240" w:lineRule="auto"/>
      </w:pPr>
      <w:r>
        <w:separator/>
      </w:r>
    </w:p>
  </w:endnote>
  <w:endnote w:type="continuationSeparator" w:id="0">
    <w:p w14:paraId="663DBCA7" w14:textId="77777777" w:rsidR="00FF0C44" w:rsidRDefault="00FF0C4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69FE2" w14:textId="77777777" w:rsidR="00FF0C44" w:rsidRDefault="00FF0C44" w:rsidP="003B25C1">
      <w:pPr>
        <w:spacing w:after="0" w:line="240" w:lineRule="auto"/>
      </w:pPr>
      <w:r>
        <w:separator/>
      </w:r>
    </w:p>
  </w:footnote>
  <w:footnote w:type="continuationSeparator" w:id="0">
    <w:p w14:paraId="68D8128D" w14:textId="77777777" w:rsidR="00FF0C44" w:rsidRDefault="00FF0C4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152F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5F2B"/>
    <w:rsid w:val="00FB638B"/>
    <w:rsid w:val="00FB6D58"/>
    <w:rsid w:val="00FB712D"/>
    <w:rsid w:val="00FB77EC"/>
    <w:rsid w:val="00FC3EC5"/>
    <w:rsid w:val="00FC6067"/>
    <w:rsid w:val="00FD4E1D"/>
    <w:rsid w:val="00FF0C44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