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613B2646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14818989" w:rsidR="00F342EA" w:rsidRDefault="00FF68E5" w:rsidP="00CA5379">
      <w:pPr>
        <w:spacing w:after="0" w:line="360" w:lineRule="auto"/>
        <w:rPr>
          <w:noProof/>
          <w:lang w:eastAsia="lt-LT"/>
        </w:rPr>
      </w:pPr>
      <w:r w:rsidRPr="00FF68E5">
        <w:rPr>
          <w:noProof/>
          <w:lang w:eastAsia="lt-LT"/>
        </w:rPr>
        <w:drawing>
          <wp:inline distT="0" distB="0" distL="0" distR="0" wp14:anchorId="488616B9" wp14:editId="41BBFDEC">
            <wp:extent cx="4968240" cy="3989337"/>
            <wp:effectExtent l="0" t="0" r="3810" b="0"/>
            <wp:docPr id="92117277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17277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85823" cy="4003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F9D7D51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A82B487">
                <wp:simplePos x="0" y="0"/>
                <wp:positionH relativeFrom="margin">
                  <wp:posOffset>1838324</wp:posOffset>
                </wp:positionH>
                <wp:positionV relativeFrom="paragraph">
                  <wp:posOffset>1945639</wp:posOffset>
                </wp:positionV>
                <wp:extent cx="584835" cy="1682115"/>
                <wp:effectExtent l="38100" t="38100" r="24765" b="1333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84835" cy="16821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902B4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44.75pt;margin-top:153.2pt;width:46.05pt;height:132.4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FF68E5" w:rsidRPr="00FF68E5">
        <w:rPr>
          <w:noProof/>
        </w:rPr>
        <w:drawing>
          <wp:inline distT="0" distB="0" distL="0" distR="0" wp14:anchorId="17DD68BD" wp14:editId="7B725CB5">
            <wp:extent cx="3444240" cy="3462593"/>
            <wp:effectExtent l="0" t="0" r="3810" b="5080"/>
            <wp:docPr id="891627177" name="Paveikslėlis 1" descr="Paveikslėlis, kuriame yra žemėlapis, tekstas, Planas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1627177" name="Paveikslėlis 1" descr="Paveikslėlis, kuriame yra žemėlapis, tekstas, Planas, diagram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52643" cy="347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BB8F303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FF68E5" w:rsidRPr="00FF68E5">
        <w:rPr>
          <w:rFonts w:ascii="Verdana" w:hAnsi="Verdana"/>
          <w:b/>
          <w:bCs/>
          <w:i/>
          <w:iCs/>
          <w:sz w:val="18"/>
          <w:szCs w:val="18"/>
        </w:rPr>
        <w:t>4152/0800:1390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90DD68" w14:textId="77777777" w:rsidR="00DA4E2F" w:rsidRDefault="00DA4E2F" w:rsidP="003B25C1">
      <w:pPr>
        <w:spacing w:after="0" w:line="240" w:lineRule="auto"/>
      </w:pPr>
      <w:r>
        <w:separator/>
      </w:r>
    </w:p>
  </w:endnote>
  <w:endnote w:type="continuationSeparator" w:id="0">
    <w:p w14:paraId="4A8C0C6F" w14:textId="77777777" w:rsidR="00DA4E2F" w:rsidRDefault="00DA4E2F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08816" w14:textId="77777777" w:rsidR="00DA4E2F" w:rsidRDefault="00DA4E2F" w:rsidP="003B25C1">
      <w:pPr>
        <w:spacing w:after="0" w:line="240" w:lineRule="auto"/>
      </w:pPr>
      <w:r>
        <w:separator/>
      </w:r>
    </w:p>
  </w:footnote>
  <w:footnote w:type="continuationSeparator" w:id="0">
    <w:p w14:paraId="1139FD4C" w14:textId="77777777" w:rsidR="00DA4E2F" w:rsidRDefault="00DA4E2F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A4E2F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10B6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  <w:rsid w:val="00FF6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11</TotalTime>
  <Pages>2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9</cp:revision>
  <cp:lastPrinted>2020-01-07T07:24:00Z</cp:lastPrinted>
  <dcterms:created xsi:type="dcterms:W3CDTF">2024-02-23T15:46:00Z</dcterms:created>
  <dcterms:modified xsi:type="dcterms:W3CDTF">2025-12-16T09:10:00Z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