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49FEE0FD" w:rsidR="00F342EA" w:rsidRDefault="00861189" w:rsidP="00DC214A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</w:rPr>
        <w:drawing>
          <wp:inline distT="0" distB="0" distL="0" distR="0" wp14:anchorId="520A1A62" wp14:editId="4196FAC4">
            <wp:extent cx="5857875" cy="3397568"/>
            <wp:effectExtent l="0" t="0" r="0" b="0"/>
            <wp:docPr id="168008981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089810" name=""/>
                    <pic:cNvPicPr/>
                  </pic:nvPicPr>
                  <pic:blipFill rotWithShape="1">
                    <a:blip r:embed="rId7"/>
                    <a:srcRect l="10894" t="20111" r="26852" b="13235"/>
                    <a:stretch/>
                  </pic:blipFill>
                  <pic:spPr bwMode="auto">
                    <a:xfrm>
                      <a:off x="0" y="0"/>
                      <a:ext cx="5863119" cy="34006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1BB8951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6D1A13C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29E2A8F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4285A828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25B4AD93" w14:textId="5C1A46B9" w:rsidR="00D4294C" w:rsidRPr="00D4294C" w:rsidRDefault="006067EB" w:rsidP="00D4294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946DCCF" w:rsidR="006067EB" w:rsidRDefault="00861189" w:rsidP="00D4294C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957BCE1">
                <wp:simplePos x="0" y="0"/>
                <wp:positionH relativeFrom="page">
                  <wp:posOffset>3924300</wp:posOffset>
                </wp:positionH>
                <wp:positionV relativeFrom="paragraph">
                  <wp:posOffset>1652904</wp:posOffset>
                </wp:positionV>
                <wp:extent cx="409575" cy="1763395"/>
                <wp:effectExtent l="0" t="38100" r="66675" b="2730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9575" cy="17633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C0B40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309pt;margin-top:130.15pt;width:32.25pt;height:138.8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">
                <v:stroke endarrow="block"/>
                <w10:wrap anchorx="page"/>
              </v:shape>
            </w:pict>
          </mc:Fallback>
        </mc:AlternateContent>
      </w:r>
      <w:r w:rsidRPr="00861189">
        <w:drawing>
          <wp:inline distT="0" distB="0" distL="0" distR="0" wp14:anchorId="3ADD0D7E" wp14:editId="7B1D3038">
            <wp:extent cx="6029325" cy="3420783"/>
            <wp:effectExtent l="0" t="0" r="0" b="8255"/>
            <wp:docPr id="5927432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74322" name=""/>
                    <pic:cNvPicPr/>
                  </pic:nvPicPr>
                  <pic:blipFill rotWithShape="1">
                    <a:blip r:embed="rId8"/>
                    <a:srcRect l="28326" t="22669" r="11600" b="20917"/>
                    <a:stretch/>
                  </pic:blipFill>
                  <pic:spPr bwMode="auto">
                    <a:xfrm>
                      <a:off x="0" y="0"/>
                      <a:ext cx="6037186" cy="34252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45C4CC3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  <w:t>4</w:t>
      </w:r>
      <w:r w:rsidR="00755B94">
        <w:rPr>
          <w:noProof/>
          <w:lang w:eastAsia="lt-LT"/>
        </w:rPr>
        <w:t>152/0</w:t>
      </w:r>
      <w:r w:rsidR="00861189">
        <w:rPr>
          <w:noProof/>
          <w:lang w:eastAsia="lt-LT"/>
        </w:rPr>
        <w:t>4</w:t>
      </w:r>
      <w:r w:rsidR="00755B94">
        <w:rPr>
          <w:noProof/>
          <w:lang w:eastAsia="lt-LT"/>
        </w:rPr>
        <w:t>00:</w:t>
      </w:r>
      <w:r w:rsidR="00861189">
        <w:rPr>
          <w:noProof/>
          <w:lang w:eastAsia="lt-LT"/>
        </w:rPr>
        <w:t>671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B3700D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6A153" w14:textId="77777777" w:rsidR="00B3700D" w:rsidRDefault="00B3700D" w:rsidP="003B25C1">
      <w:pPr>
        <w:spacing w:after="0" w:line="240" w:lineRule="auto"/>
      </w:pPr>
      <w:r>
        <w:separator/>
      </w:r>
    </w:p>
  </w:endnote>
  <w:endnote w:type="continuationSeparator" w:id="0">
    <w:p w14:paraId="7153FB65" w14:textId="77777777" w:rsidR="00B3700D" w:rsidRDefault="00B3700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9F62F" w14:textId="77777777" w:rsidR="00B3700D" w:rsidRDefault="00B3700D" w:rsidP="003B25C1">
      <w:pPr>
        <w:spacing w:after="0" w:line="240" w:lineRule="auto"/>
      </w:pPr>
      <w:r>
        <w:separator/>
      </w:r>
    </w:p>
  </w:footnote>
  <w:footnote w:type="continuationSeparator" w:id="0">
    <w:p w14:paraId="55A0A9C2" w14:textId="77777777" w:rsidR="00B3700D" w:rsidRDefault="00B3700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3928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55B94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C4A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5B3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1189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E5EC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00D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3F38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294C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1BF1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67F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1</TotalTime>
  <Pages>2</Pages>
  <Words>124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2024-02-27T11:53:00Z</dcterms:created>
  <dcterms:modified xsi:type="dcterms:W3CDTF">2024-02-27T11:53:00Z</dcterms:modified>
</cp:coreProperties>
</file>