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637B45C0" w:rsidR="00F342EA" w:rsidRDefault="00A80807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0B2FD575" wp14:editId="51F87127">
            <wp:extent cx="5830972" cy="3552825"/>
            <wp:effectExtent l="0" t="0" r="0" b="0"/>
            <wp:docPr id="146648605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486058" name=""/>
                    <pic:cNvPicPr/>
                  </pic:nvPicPr>
                  <pic:blipFill rotWithShape="1">
                    <a:blip r:embed="rId7"/>
                    <a:srcRect l="12295" t="14665" r="20782" b="12838"/>
                    <a:stretch/>
                  </pic:blipFill>
                  <pic:spPr bwMode="auto">
                    <a:xfrm>
                      <a:off x="0" y="0"/>
                      <a:ext cx="5842561" cy="35598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E43BDA" w14:textId="77777777" w:rsidR="008E75D9" w:rsidRDefault="008E75D9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EAB2F43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923AE1C">
                <wp:simplePos x="0" y="0"/>
                <wp:positionH relativeFrom="margin">
                  <wp:posOffset>2396490</wp:posOffset>
                </wp:positionH>
                <wp:positionV relativeFrom="paragraph">
                  <wp:posOffset>1814829</wp:posOffset>
                </wp:positionV>
                <wp:extent cx="419100" cy="2047875"/>
                <wp:effectExtent l="0" t="38100" r="571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19100" cy="2047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3394A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8.7pt;margin-top:142.9pt;width:33pt;height:161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80807">
        <w:rPr>
          <w:noProof/>
        </w:rPr>
        <w:drawing>
          <wp:inline distT="0" distB="0" distL="0" distR="0" wp14:anchorId="7840F4C7" wp14:editId="21943923">
            <wp:extent cx="5819775" cy="3755695"/>
            <wp:effectExtent l="0" t="0" r="0" b="0"/>
            <wp:docPr id="128780275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7802759" name=""/>
                    <pic:cNvPicPr/>
                  </pic:nvPicPr>
                  <pic:blipFill rotWithShape="1">
                    <a:blip r:embed="rId8"/>
                    <a:srcRect l="29726" t="17156" r="11911" b="15882"/>
                    <a:stretch/>
                  </pic:blipFill>
                  <pic:spPr bwMode="auto">
                    <a:xfrm>
                      <a:off x="0" y="0"/>
                      <a:ext cx="5828136" cy="3761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022B575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hyperlink r:id="rId9" w:tgtFrame="_blank" w:history="1">
        <w:r w:rsidR="00A80807">
          <w:rPr>
            <w:rStyle w:val="Hipersaitas"/>
            <w:rFonts w:ascii="Verdana" w:hAnsi="Verdana"/>
            <w:b/>
            <w:bCs/>
            <w:i/>
            <w:iCs/>
            <w:sz w:val="18"/>
            <w:szCs w:val="18"/>
          </w:rPr>
          <w:t>4147/400:1012</w:t>
        </w:r>
      </w:hyperlink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302F1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42624" w14:textId="77777777" w:rsidR="00D302F1" w:rsidRDefault="00D302F1" w:rsidP="003B25C1">
      <w:pPr>
        <w:spacing w:after="0" w:line="240" w:lineRule="auto"/>
      </w:pPr>
      <w:r>
        <w:separator/>
      </w:r>
    </w:p>
  </w:endnote>
  <w:endnote w:type="continuationSeparator" w:id="0">
    <w:p w14:paraId="0211E259" w14:textId="77777777" w:rsidR="00D302F1" w:rsidRDefault="00D302F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7AFB7" w14:textId="77777777" w:rsidR="00D302F1" w:rsidRDefault="00D302F1" w:rsidP="003B25C1">
      <w:pPr>
        <w:spacing w:after="0" w:line="240" w:lineRule="auto"/>
      </w:pPr>
      <w:r>
        <w:separator/>
      </w:r>
    </w:p>
  </w:footnote>
  <w:footnote w:type="continuationSeparator" w:id="0">
    <w:p w14:paraId="21B4DACF" w14:textId="77777777" w:rsidR="00D302F1" w:rsidRDefault="00D302F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www.registrucentras.lt/rcmap4/map/ntrIsrasas?kadNr=4147/400:1012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0</TotalTime>
  <Pages>2</Pages>
  <Words>190</Words>
  <Characters>109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2024-02-06T12:49:00Z</dcterms:created>
  <dcterms:modified xsi:type="dcterms:W3CDTF">2024-02-06T12:49:00Z</dcterms:modified>
</cp:coreProperties>
</file>