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00DCB6B" w:rsidR="00F342EA" w:rsidRDefault="00FE3DB0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6C4190EC" wp14:editId="12C0CC9A">
            <wp:extent cx="6038850" cy="3465645"/>
            <wp:effectExtent l="0" t="0" r="0" b="1905"/>
            <wp:docPr id="5073047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304786" name=""/>
                    <pic:cNvPicPr/>
                  </pic:nvPicPr>
                  <pic:blipFill rotWithShape="1">
                    <a:blip r:embed="rId7"/>
                    <a:srcRect l="10272" t="22410" r="26541" b="10650"/>
                    <a:stretch/>
                  </pic:blipFill>
                  <pic:spPr bwMode="auto">
                    <a:xfrm>
                      <a:off x="0" y="0"/>
                      <a:ext cx="6051525" cy="3472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9DE043" w:rsidR="006067EB" w:rsidRDefault="00812090" w:rsidP="003B35A8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58143F4">
                <wp:simplePos x="0" y="0"/>
                <wp:positionH relativeFrom="margin">
                  <wp:posOffset>2870200</wp:posOffset>
                </wp:positionH>
                <wp:positionV relativeFrom="paragraph">
                  <wp:posOffset>1748155</wp:posOffset>
                </wp:positionV>
                <wp:extent cx="59690" cy="1473200"/>
                <wp:effectExtent l="76200" t="38100" r="35560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690" cy="1473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0AC0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6pt;margin-top:137.65pt;width:4.7pt;height:116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Pr="00812090">
        <w:drawing>
          <wp:inline distT="0" distB="0" distL="0" distR="0" wp14:anchorId="24392B14" wp14:editId="72F7F000">
            <wp:extent cx="5629275" cy="3226134"/>
            <wp:effectExtent l="0" t="0" r="0" b="0"/>
            <wp:docPr id="20211951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195148" name=""/>
                    <pic:cNvPicPr/>
                  </pic:nvPicPr>
                  <pic:blipFill rotWithShape="1">
                    <a:blip r:embed="rId8"/>
                    <a:srcRect l="33929" t="25570" r="12844" b="18119"/>
                    <a:stretch/>
                  </pic:blipFill>
                  <pic:spPr bwMode="auto">
                    <a:xfrm>
                      <a:off x="0" y="0"/>
                      <a:ext cx="5652441" cy="3239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04DB574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812090">
        <w:rPr>
          <w:rFonts w:ascii="Verdana" w:hAnsi="Verdana"/>
          <w:b/>
          <w:bCs/>
          <w:i/>
          <w:iCs/>
          <w:sz w:val="18"/>
          <w:szCs w:val="18"/>
        </w:rPr>
        <w:t>124/0700:447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A7688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A0EF0" w14:textId="77777777" w:rsidR="00A76888" w:rsidRDefault="00A76888" w:rsidP="003B25C1">
      <w:pPr>
        <w:spacing w:after="0" w:line="240" w:lineRule="auto"/>
      </w:pPr>
      <w:r>
        <w:separator/>
      </w:r>
    </w:p>
  </w:endnote>
  <w:endnote w:type="continuationSeparator" w:id="0">
    <w:p w14:paraId="716E5539" w14:textId="77777777" w:rsidR="00A76888" w:rsidRDefault="00A7688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BA627" w14:textId="77777777" w:rsidR="00A76888" w:rsidRDefault="00A76888" w:rsidP="003B25C1">
      <w:pPr>
        <w:spacing w:after="0" w:line="240" w:lineRule="auto"/>
      </w:pPr>
      <w:r>
        <w:separator/>
      </w:r>
    </w:p>
  </w:footnote>
  <w:footnote w:type="continuationSeparator" w:id="0">
    <w:p w14:paraId="003E5DAF" w14:textId="77777777" w:rsidR="00A76888" w:rsidRDefault="00A7688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4A50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5A8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22C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090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5BA1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4662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76888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7A4B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3DB0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3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2024-04-05T13:11:00Z</dcterms:created>
  <dcterms:modified xsi:type="dcterms:W3CDTF">2024-04-05T13:11:00Z</dcterms:modified>
</cp:coreProperties>
</file>