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69C313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AF77738" w:rsidR="00F342EA" w:rsidRDefault="007848DB" w:rsidP="00CA5379">
      <w:pPr>
        <w:spacing w:after="0" w:line="360" w:lineRule="auto"/>
        <w:rPr>
          <w:noProof/>
          <w:lang w:eastAsia="lt-LT"/>
        </w:rPr>
      </w:pPr>
      <w:r w:rsidRPr="007848DB">
        <w:rPr>
          <w:noProof/>
          <w:lang w:eastAsia="lt-LT"/>
        </w:rPr>
        <w:drawing>
          <wp:inline distT="0" distB="0" distL="0" distR="0" wp14:anchorId="52A55478" wp14:editId="30084282">
            <wp:extent cx="4671669" cy="3891280"/>
            <wp:effectExtent l="0" t="0" r="0" b="0"/>
            <wp:docPr id="210731608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1608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4465" cy="389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6FC055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848DB" w:rsidRPr="007848DB">
        <w:rPr>
          <w:noProof/>
        </w:rPr>
        <w:drawing>
          <wp:inline distT="0" distB="0" distL="0" distR="0" wp14:anchorId="2D66CDE9" wp14:editId="0C56A983">
            <wp:extent cx="4043916" cy="3549650"/>
            <wp:effectExtent l="0" t="0" r="0" b="0"/>
            <wp:docPr id="1462336655" name="Paveikslėlis 1" descr="Paveikslėlis, kuriame yra diagrama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336655" name="Paveikslėlis 1" descr="Paveikslėlis, kuriame yra diagrama,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3837" cy="355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35FA07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848DB" w:rsidRPr="007848DB">
        <w:rPr>
          <w:rFonts w:ascii="Verdana" w:hAnsi="Verdana"/>
          <w:b/>
          <w:bCs/>
          <w:i/>
          <w:iCs/>
          <w:sz w:val="18"/>
          <w:szCs w:val="18"/>
        </w:rPr>
        <w:t>4152/0500:96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D872" w14:textId="77777777" w:rsidR="0032577B" w:rsidRDefault="0032577B" w:rsidP="003B25C1">
      <w:pPr>
        <w:spacing w:after="0" w:line="240" w:lineRule="auto"/>
      </w:pPr>
      <w:r>
        <w:separator/>
      </w:r>
    </w:p>
  </w:endnote>
  <w:endnote w:type="continuationSeparator" w:id="0">
    <w:p w14:paraId="3B36ECD6" w14:textId="77777777" w:rsidR="0032577B" w:rsidRDefault="0032577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52BE3" w14:textId="77777777" w:rsidR="0032577B" w:rsidRDefault="0032577B" w:rsidP="003B25C1">
      <w:pPr>
        <w:spacing w:after="0" w:line="240" w:lineRule="auto"/>
      </w:pPr>
      <w:r>
        <w:separator/>
      </w:r>
    </w:p>
  </w:footnote>
  <w:footnote w:type="continuationSeparator" w:id="0">
    <w:p w14:paraId="68806EA0" w14:textId="77777777" w:rsidR="0032577B" w:rsidRDefault="0032577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5CEA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577B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8DB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2025-10-03T05:59:00Z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