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7DD958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9477022" w:rsidR="00F342EA" w:rsidRDefault="00042701" w:rsidP="00CA5379">
      <w:pPr>
        <w:spacing w:after="0" w:line="360" w:lineRule="auto"/>
        <w:rPr>
          <w:noProof/>
          <w:lang w:eastAsia="lt-LT"/>
        </w:rPr>
      </w:pPr>
      <w:r w:rsidRPr="00042701">
        <w:rPr>
          <w:noProof/>
          <w:lang w:eastAsia="lt-LT"/>
        </w:rPr>
        <w:drawing>
          <wp:inline distT="0" distB="0" distL="0" distR="0" wp14:anchorId="34A5A411" wp14:editId="34049630">
            <wp:extent cx="3832860" cy="3900466"/>
            <wp:effectExtent l="0" t="0" r="0" b="5080"/>
            <wp:docPr id="6171842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71842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34868" cy="390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1EB661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42701" w:rsidRPr="00042701">
        <w:rPr>
          <w:noProof/>
        </w:rPr>
        <w:drawing>
          <wp:inline distT="0" distB="0" distL="0" distR="0" wp14:anchorId="4EB8861A" wp14:editId="53E9008A">
            <wp:extent cx="3878580" cy="3500702"/>
            <wp:effectExtent l="0" t="0" r="7620" b="5080"/>
            <wp:docPr id="4820980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09808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86576" cy="3507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65FEF9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42701" w:rsidRPr="00042701">
        <w:rPr>
          <w:rFonts w:ascii="Verdana" w:hAnsi="Verdana"/>
          <w:b/>
          <w:bCs/>
          <w:i/>
          <w:iCs/>
          <w:sz w:val="18"/>
          <w:szCs w:val="18"/>
        </w:rPr>
        <w:t>4130/0300:610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24FB4" w14:textId="77777777" w:rsidR="00B079D2" w:rsidRDefault="00B079D2" w:rsidP="003B25C1">
      <w:pPr>
        <w:spacing w:after="0" w:line="240" w:lineRule="auto"/>
      </w:pPr>
      <w:r>
        <w:separator/>
      </w:r>
    </w:p>
  </w:endnote>
  <w:endnote w:type="continuationSeparator" w:id="0">
    <w:p w14:paraId="49F4E61B" w14:textId="77777777" w:rsidR="00B079D2" w:rsidRDefault="00B079D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574A2" w14:textId="77777777" w:rsidR="00B079D2" w:rsidRDefault="00B079D2" w:rsidP="003B25C1">
      <w:pPr>
        <w:spacing w:after="0" w:line="240" w:lineRule="auto"/>
      </w:pPr>
      <w:r>
        <w:separator/>
      </w:r>
    </w:p>
  </w:footnote>
  <w:footnote w:type="continuationSeparator" w:id="0">
    <w:p w14:paraId="5A2F1337" w14:textId="77777777" w:rsidR="00B079D2" w:rsidRDefault="00B079D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2701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3865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079D2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2026-01-06T07:47:00Z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