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1F7B058" w:rsidR="00F342EA" w:rsidRDefault="006A3B90" w:rsidP="00CA5379">
      <w:pPr>
        <w:spacing w:after="0" w:line="360" w:lineRule="auto"/>
        <w:rPr>
          <w:noProof/>
          <w:lang w:eastAsia="lt-LT"/>
        </w:rPr>
      </w:pPr>
      <w:r w:rsidRPr="006A3B90">
        <w:rPr>
          <w:noProof/>
          <w:lang w:eastAsia="lt-LT"/>
        </w:rPr>
        <w:drawing>
          <wp:inline distT="0" distB="0" distL="0" distR="0" wp14:anchorId="4635148F" wp14:editId="3601A97E">
            <wp:extent cx="4144590" cy="3903345"/>
            <wp:effectExtent l="0" t="0" r="8890" b="1905"/>
            <wp:docPr id="9224515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4515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51584" cy="3909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61957EB3" w:rsidR="00F342EA" w:rsidRDefault="006A3B90" w:rsidP="00CA5379">
      <w:pPr>
        <w:spacing w:after="0" w:line="360" w:lineRule="auto"/>
        <w:rPr>
          <w:noProof/>
          <w:lang w:eastAsia="lt-LT"/>
        </w:rPr>
      </w:pPr>
      <w:r w:rsidRPr="006A3B90">
        <w:rPr>
          <w:noProof/>
          <w:lang w:eastAsia="lt-LT"/>
        </w:rPr>
        <w:drawing>
          <wp:inline distT="0" distB="0" distL="0" distR="0" wp14:anchorId="3F2A8B71" wp14:editId="126527BF">
            <wp:extent cx="4260850" cy="3363410"/>
            <wp:effectExtent l="0" t="0" r="6350" b="8890"/>
            <wp:docPr id="21349700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97000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74563" cy="337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1CBD69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C1EC30F">
                <wp:simplePos x="0" y="0"/>
                <wp:positionH relativeFrom="margin">
                  <wp:posOffset>2428239</wp:posOffset>
                </wp:positionH>
                <wp:positionV relativeFrom="paragraph">
                  <wp:posOffset>1336674</wp:posOffset>
                </wp:positionV>
                <wp:extent cx="212725" cy="2295525"/>
                <wp:effectExtent l="0" t="38100" r="7302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2725" cy="2295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565E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2pt;margin-top:105.25pt;width:16.75pt;height:180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A3B90" w:rsidRPr="006A3B90">
        <w:rPr>
          <w:noProof/>
        </w:rPr>
        <w:drawing>
          <wp:inline distT="0" distB="0" distL="0" distR="0" wp14:anchorId="43F4F92F" wp14:editId="4FFAB3E9">
            <wp:extent cx="4089400" cy="3438949"/>
            <wp:effectExtent l="0" t="0" r="6350" b="9525"/>
            <wp:docPr id="4351466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14664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95587" cy="344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11BEB3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A3B90" w:rsidRPr="006A3B90">
        <w:rPr>
          <w:rFonts w:ascii="Verdana" w:hAnsi="Verdana"/>
          <w:b/>
          <w:bCs/>
          <w:i/>
          <w:iCs/>
          <w:sz w:val="18"/>
          <w:szCs w:val="18"/>
        </w:rPr>
        <w:t>4172/0500:703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70A4AA" w14:textId="77777777" w:rsidR="005544DF" w:rsidRDefault="005544DF" w:rsidP="003B25C1">
      <w:pPr>
        <w:spacing w:after="0" w:line="240" w:lineRule="auto"/>
      </w:pPr>
      <w:r>
        <w:separator/>
      </w:r>
    </w:p>
  </w:endnote>
  <w:endnote w:type="continuationSeparator" w:id="0">
    <w:p w14:paraId="79FD26B0" w14:textId="77777777" w:rsidR="005544DF" w:rsidRDefault="005544D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1BE7E0" w14:textId="77777777" w:rsidR="005544DF" w:rsidRDefault="005544DF" w:rsidP="003B25C1">
      <w:pPr>
        <w:spacing w:after="0" w:line="240" w:lineRule="auto"/>
      </w:pPr>
      <w:r>
        <w:separator/>
      </w:r>
    </w:p>
  </w:footnote>
  <w:footnote w:type="continuationSeparator" w:id="0">
    <w:p w14:paraId="6F472224" w14:textId="77777777" w:rsidR="005544DF" w:rsidRDefault="005544D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544DF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3B90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7F70A9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2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2024-11-27T12:48:00Z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