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A79AD3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98C12A2" w:rsidR="00F342EA" w:rsidRDefault="000A57F3" w:rsidP="00CA5379">
      <w:pPr>
        <w:spacing w:after="0" w:line="360" w:lineRule="auto"/>
        <w:rPr>
          <w:noProof/>
          <w:lang w:eastAsia="lt-LT"/>
        </w:rPr>
      </w:pPr>
      <w:r w:rsidRPr="000A57F3">
        <w:rPr>
          <w:noProof/>
          <w:lang w:eastAsia="lt-LT"/>
        </w:rPr>
        <w:drawing>
          <wp:inline distT="0" distB="0" distL="0" distR="0" wp14:anchorId="3DB3ADFD" wp14:editId="26237587">
            <wp:extent cx="4886325" cy="3701500"/>
            <wp:effectExtent l="0" t="0" r="0" b="0"/>
            <wp:docPr id="250615133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615133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2382" cy="370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F21CA4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BC8798F">
                <wp:simplePos x="0" y="0"/>
                <wp:positionH relativeFrom="margin">
                  <wp:posOffset>1872615</wp:posOffset>
                </wp:positionH>
                <wp:positionV relativeFrom="paragraph">
                  <wp:posOffset>1662430</wp:posOffset>
                </wp:positionV>
                <wp:extent cx="552450" cy="1962150"/>
                <wp:effectExtent l="5715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52450" cy="1962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933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7.45pt;margin-top:130.9pt;width:43.5pt;height:15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A57F3" w:rsidRPr="000A57F3">
        <w:rPr>
          <w:noProof/>
        </w:rPr>
        <w:drawing>
          <wp:inline distT="0" distB="0" distL="0" distR="0" wp14:anchorId="6E5985B7" wp14:editId="14572DB4">
            <wp:extent cx="3524250" cy="3474154"/>
            <wp:effectExtent l="0" t="0" r="0" b="0"/>
            <wp:docPr id="198057845" name="Paveikslėlis 1" descr="Paveikslėlis, kuriame yra žemėlapis, tekstas, diagram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57845" name="Paveikslėlis 1" descr="Paveikslėlis, kuriame yra žemėlapis, tekstas, diagrama, linij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30011" cy="347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25FE46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103DF" w:rsidRPr="005103DF">
        <w:rPr>
          <w:rFonts w:ascii="Verdana" w:hAnsi="Verdana"/>
          <w:b/>
          <w:bCs/>
          <w:i/>
          <w:iCs/>
          <w:sz w:val="18"/>
          <w:szCs w:val="18"/>
        </w:rPr>
        <w:t>4180/0100:37</w:t>
      </w:r>
      <w:r w:rsidR="000A57F3">
        <w:rPr>
          <w:rFonts w:ascii="Verdana" w:hAnsi="Verdana"/>
          <w:b/>
          <w:bCs/>
          <w:i/>
          <w:iCs/>
          <w:sz w:val="18"/>
          <w:szCs w:val="18"/>
        </w:rPr>
        <w:t>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65E03" w14:textId="77777777" w:rsidR="007A221F" w:rsidRDefault="007A221F" w:rsidP="003B25C1">
      <w:pPr>
        <w:spacing w:after="0" w:line="240" w:lineRule="auto"/>
      </w:pPr>
      <w:r>
        <w:separator/>
      </w:r>
    </w:p>
  </w:endnote>
  <w:endnote w:type="continuationSeparator" w:id="0">
    <w:p w14:paraId="64B6E445" w14:textId="77777777" w:rsidR="007A221F" w:rsidRDefault="007A221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0255B" w14:textId="77777777" w:rsidR="007A221F" w:rsidRDefault="007A221F" w:rsidP="003B25C1">
      <w:pPr>
        <w:spacing w:after="0" w:line="240" w:lineRule="auto"/>
      </w:pPr>
      <w:r>
        <w:separator/>
      </w:r>
    </w:p>
  </w:footnote>
  <w:footnote w:type="continuationSeparator" w:id="0">
    <w:p w14:paraId="2583189A" w14:textId="77777777" w:rsidR="007A221F" w:rsidRDefault="007A221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A57F3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03DF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21F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0726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7717F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0B9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2025-09-24T07:58:00Z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