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15A3E212" w:rsidR="00F342EA" w:rsidRDefault="009E0455" w:rsidP="00CA5379">
      <w:pPr>
        <w:spacing w:after="0" w:line="360" w:lineRule="auto"/>
        <w:rPr>
          <w:noProof/>
          <w:lang w:eastAsia="lt-LT"/>
        </w:rPr>
      </w:pPr>
      <w:r w:rsidRPr="009E0455">
        <w:rPr>
          <w:noProof/>
          <w:lang w:eastAsia="lt-LT"/>
        </w:rPr>
        <w:drawing>
          <wp:inline distT="0" distB="0" distL="0" distR="0" wp14:anchorId="4B247F7D" wp14:editId="301C4774">
            <wp:extent cx="4083715" cy="4049395"/>
            <wp:effectExtent l="0" t="0" r="0" b="8255"/>
            <wp:docPr id="1329208896" name="Paveikslėlis 1" descr="Paveikslėlis, kuriame yra tekstas, Fotografija iš or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208896" name="Paveikslėlis 1" descr="Paveikslėlis, kuriame yra tekstas, Fotografija iš or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85582" cy="4051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4E384C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51CAA4F7" w:rsidR="00F342EA" w:rsidRDefault="009E0455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559DC02B">
                <wp:simplePos x="0" y="0"/>
                <wp:positionH relativeFrom="margin">
                  <wp:posOffset>983615</wp:posOffset>
                </wp:positionH>
                <wp:positionV relativeFrom="paragraph">
                  <wp:posOffset>2154555</wp:posOffset>
                </wp:positionV>
                <wp:extent cx="1111250" cy="1873250"/>
                <wp:effectExtent l="0" t="38100" r="50800" b="3175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1250" cy="1873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20027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69.65pt;width:87.5pt;height:147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9E0455">
        <w:rPr>
          <w:noProof/>
          <w:lang w:eastAsia="lt-LT"/>
        </w:rPr>
        <w:drawing>
          <wp:inline distT="0" distB="0" distL="0" distR="0" wp14:anchorId="5881F2D8" wp14:editId="30575217">
            <wp:extent cx="4343400" cy="4023438"/>
            <wp:effectExtent l="0" t="0" r="0" b="0"/>
            <wp:docPr id="1159886803" name="Paveikslėlis 1" descr="Paveikslėlis, kuriame yra žemėlapis, linija, tekstas, Paral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9886803" name="Paveikslėlis 1" descr="Paveikslėlis, kuriame yra žemėlapis, linija, tekstas, Paralelė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7033" cy="4036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4B3528AA" w:rsidR="00A80807" w:rsidRDefault="009E0455" w:rsidP="00CA5379">
      <w:pPr>
        <w:spacing w:after="0" w:line="360" w:lineRule="auto"/>
        <w:rPr>
          <w:noProof/>
          <w:lang w:eastAsia="lt-LT"/>
        </w:rPr>
      </w:pPr>
      <w:r w:rsidRPr="009E0455">
        <w:rPr>
          <w:rFonts w:ascii="Verdana" w:hAnsi="Verdana"/>
          <w:b/>
          <w:bCs/>
          <w:i/>
          <w:iCs/>
          <w:sz w:val="18"/>
          <w:szCs w:val="18"/>
        </w:rPr>
        <w:t>4162/0200:953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7E3F01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E0455" w:rsidRPr="009E0455">
        <w:rPr>
          <w:noProof/>
        </w:rPr>
        <w:drawing>
          <wp:inline distT="0" distB="0" distL="0" distR="0" wp14:anchorId="2E7EFA13" wp14:editId="3F3288C5">
            <wp:extent cx="3969286" cy="3609340"/>
            <wp:effectExtent l="0" t="0" r="0" b="0"/>
            <wp:docPr id="2117704599" name="Paveikslėlis 1" descr="Paveikslėlis, kuriame yra žemėlapis, Planas, kvadrato formo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704599" name="Paveikslėlis 1" descr="Paveikslėlis, kuriame yra žemėlapis, Planas, kvadrato formo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75119" cy="3614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FCA263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E0455" w:rsidRPr="009E0455">
        <w:rPr>
          <w:rFonts w:ascii="Verdana" w:hAnsi="Verdana"/>
          <w:b/>
          <w:bCs/>
          <w:i/>
          <w:iCs/>
          <w:sz w:val="18"/>
          <w:szCs w:val="18"/>
        </w:rPr>
        <w:t>4162/0200:953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31AB4" w14:textId="77777777" w:rsidR="002C198D" w:rsidRDefault="002C198D" w:rsidP="003B25C1">
      <w:pPr>
        <w:spacing w:after="0" w:line="240" w:lineRule="auto"/>
      </w:pPr>
      <w:r>
        <w:separator/>
      </w:r>
    </w:p>
  </w:endnote>
  <w:endnote w:type="continuationSeparator" w:id="0">
    <w:p w14:paraId="23FD8F85" w14:textId="77777777" w:rsidR="002C198D" w:rsidRDefault="002C198D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6F219" w14:textId="77777777" w:rsidR="002C198D" w:rsidRDefault="002C198D" w:rsidP="003B25C1">
      <w:pPr>
        <w:spacing w:after="0" w:line="240" w:lineRule="auto"/>
      </w:pPr>
      <w:r>
        <w:separator/>
      </w:r>
    </w:p>
  </w:footnote>
  <w:footnote w:type="continuationSeparator" w:id="0">
    <w:p w14:paraId="7413E80A" w14:textId="77777777" w:rsidR="002C198D" w:rsidRDefault="002C198D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198D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465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455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19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2026-01-28T09:11:00Z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