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E9BEDE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4F28BE37" w:rsidR="00F342EA" w:rsidRDefault="007B37C8" w:rsidP="00CA5379">
      <w:pPr>
        <w:spacing w:after="0" w:line="360" w:lineRule="auto"/>
        <w:rPr>
          <w:noProof/>
          <w:lang w:eastAsia="lt-LT"/>
        </w:rPr>
      </w:pPr>
      <w:r w:rsidRPr="007B37C8">
        <w:rPr>
          <w:noProof/>
          <w:lang w:eastAsia="lt-LT"/>
        </w:rPr>
        <w:drawing>
          <wp:inline distT="0" distB="0" distL="0" distR="0" wp14:anchorId="6916314C" wp14:editId="457A9B5A">
            <wp:extent cx="4413250" cy="4012587"/>
            <wp:effectExtent l="0" t="0" r="6350" b="6985"/>
            <wp:docPr id="373939560" name="Paveikslėlis 1" descr="Paveikslėlis, kuriame yra tekstas, žemėlapis, Fotografija iš or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939560" name="Paveikslėlis 1" descr="Paveikslėlis, kuriame yra tekstas, žemėlapis, Fotografija iš or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17983" cy="40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66D96CE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13138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D6A01F1">
                <wp:simplePos x="0" y="0"/>
                <wp:positionH relativeFrom="margin">
                  <wp:posOffset>1790064</wp:posOffset>
                </wp:positionH>
                <wp:positionV relativeFrom="paragraph">
                  <wp:posOffset>1665604</wp:posOffset>
                </wp:positionV>
                <wp:extent cx="631825" cy="1965325"/>
                <wp:effectExtent l="38100" t="38100" r="349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31825" cy="1965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1585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0.95pt;margin-top:131.15pt;width:49.75pt;height:154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B37C8" w:rsidRPr="007B37C8">
        <w:rPr>
          <w:noProof/>
        </w:rPr>
        <w:drawing>
          <wp:inline distT="0" distB="0" distL="0" distR="0" wp14:anchorId="2BE180CE" wp14:editId="2148000D">
            <wp:extent cx="3368539" cy="3467100"/>
            <wp:effectExtent l="0" t="0" r="3810" b="0"/>
            <wp:docPr id="768962155" name="Paveikslėlis 1" descr="Paveikslėlis, kuriame yra tekstas, lin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962155" name="Paveikslėlis 1" descr="Paveikslėlis, kuriame yra tekstas, linija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79761" cy="347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5C03A9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528E1" w:rsidRPr="000528E1">
        <w:rPr>
          <w:rFonts w:ascii="Verdana" w:hAnsi="Verdana"/>
          <w:b/>
          <w:bCs/>
          <w:i/>
          <w:iCs/>
          <w:sz w:val="18"/>
          <w:szCs w:val="18"/>
        </w:rPr>
        <w:t>4152/1700:</w:t>
      </w:r>
      <w:r w:rsidR="007B37C8">
        <w:rPr>
          <w:rFonts w:ascii="Verdana" w:hAnsi="Verdana"/>
          <w:b/>
          <w:bCs/>
          <w:i/>
          <w:iCs/>
          <w:sz w:val="18"/>
          <w:szCs w:val="18"/>
        </w:rPr>
        <w:t>747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47E37" w14:textId="77777777" w:rsidR="008E73AD" w:rsidRDefault="008E73AD" w:rsidP="003B25C1">
      <w:pPr>
        <w:spacing w:after="0" w:line="240" w:lineRule="auto"/>
      </w:pPr>
      <w:r>
        <w:separator/>
      </w:r>
    </w:p>
  </w:endnote>
  <w:endnote w:type="continuationSeparator" w:id="0">
    <w:p w14:paraId="1BF28EC5" w14:textId="77777777" w:rsidR="008E73AD" w:rsidRDefault="008E73A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4B992" w14:textId="77777777" w:rsidR="008E73AD" w:rsidRDefault="008E73AD" w:rsidP="003B25C1">
      <w:pPr>
        <w:spacing w:after="0" w:line="240" w:lineRule="auto"/>
      </w:pPr>
      <w:r>
        <w:separator/>
      </w:r>
    </w:p>
  </w:footnote>
  <w:footnote w:type="continuationSeparator" w:id="0">
    <w:p w14:paraId="2F361E69" w14:textId="77777777" w:rsidR="008E73AD" w:rsidRDefault="008E73A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28E1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A8B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2071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37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3AD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219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2026-01-30T08:34:00Z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