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1C5B3F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3B1D3D91" w:rsidR="00F342EA" w:rsidRDefault="00EB66C3" w:rsidP="00CA5379">
      <w:pPr>
        <w:spacing w:after="0" w:line="360" w:lineRule="auto"/>
        <w:rPr>
          <w:noProof/>
          <w:lang w:eastAsia="lt-LT"/>
        </w:rPr>
      </w:pPr>
      <w:r w:rsidRPr="00EB66C3">
        <w:rPr>
          <w:noProof/>
          <w:lang w:eastAsia="lt-LT"/>
        </w:rPr>
        <w:drawing>
          <wp:inline distT="0" distB="0" distL="0" distR="0" wp14:anchorId="6BCFA6E2" wp14:editId="3AF01207">
            <wp:extent cx="6120130" cy="4240530"/>
            <wp:effectExtent l="0" t="0" r="0" b="7620"/>
            <wp:docPr id="74942575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9425758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24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5341FB70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320F7159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5B4926E3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78C94FE8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7A8EAF5F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212111F3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66EE84F1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25ED05A1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72A7D01C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14A63641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7D2AD939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73472B99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70253FD5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2FCDC1D8" w14:textId="77777777" w:rsidR="00EB66C3" w:rsidRDefault="00EB66C3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709FF8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B66C3" w:rsidRPr="00EB66C3">
        <w:rPr>
          <w:noProof/>
        </w:rPr>
        <w:drawing>
          <wp:inline distT="0" distB="0" distL="0" distR="0" wp14:anchorId="459D2581" wp14:editId="01B1290D">
            <wp:extent cx="6120130" cy="4326255"/>
            <wp:effectExtent l="0" t="0" r="0" b="0"/>
            <wp:docPr id="176893104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893104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326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162B9A28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B66C3" w:rsidRPr="00EB66C3">
        <w:rPr>
          <w:rFonts w:ascii="Verdana" w:hAnsi="Verdana"/>
          <w:b/>
          <w:bCs/>
          <w:i/>
          <w:iCs/>
          <w:sz w:val="18"/>
          <w:szCs w:val="18"/>
        </w:rPr>
        <w:t>4174/0100:536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654B64" w14:textId="77777777" w:rsidR="007A4615" w:rsidRDefault="007A4615" w:rsidP="003B25C1">
      <w:pPr>
        <w:spacing w:after="0" w:line="240" w:lineRule="auto"/>
      </w:pPr>
      <w:r>
        <w:separator/>
      </w:r>
    </w:p>
  </w:endnote>
  <w:endnote w:type="continuationSeparator" w:id="0">
    <w:p w14:paraId="63223E87" w14:textId="77777777" w:rsidR="007A4615" w:rsidRDefault="007A4615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B8F605" w14:textId="77777777" w:rsidR="007A4615" w:rsidRDefault="007A4615" w:rsidP="003B25C1">
      <w:pPr>
        <w:spacing w:after="0" w:line="240" w:lineRule="auto"/>
      </w:pPr>
      <w:r>
        <w:separator/>
      </w:r>
    </w:p>
  </w:footnote>
  <w:footnote w:type="continuationSeparator" w:id="0">
    <w:p w14:paraId="4647BDD7" w14:textId="77777777" w:rsidR="007A4615" w:rsidRDefault="007A4615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53EA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4615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B66C3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