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2621244" w:rsidR="00F342EA" w:rsidRDefault="00006FED" w:rsidP="00CA5379">
      <w:pPr>
        <w:spacing w:after="0" w:line="360" w:lineRule="auto"/>
        <w:rPr>
          <w:noProof/>
          <w:lang w:eastAsia="lt-LT"/>
        </w:rPr>
      </w:pPr>
      <w:r w:rsidRPr="00006FED">
        <w:rPr>
          <w:noProof/>
          <w:lang w:eastAsia="lt-LT"/>
        </w:rPr>
        <w:drawing>
          <wp:inline distT="0" distB="0" distL="0" distR="0" wp14:anchorId="476384BB" wp14:editId="5D406E5B">
            <wp:extent cx="3517028" cy="3929380"/>
            <wp:effectExtent l="0" t="0" r="7620" b="0"/>
            <wp:docPr id="1412607369" name="Paveikslėlis 1" descr="Paveikslėlis, kuriame yra Fotografija iš oro, Vaizdas iš paukščio skrydžio, iš oro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607369" name="Paveikslėlis 1" descr="Paveikslėlis, kuriame yra Fotografija iš oro, Vaizdas iš paukščio skrydžio, iš oro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1737" cy="3945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066EDCE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37EA8931" w:rsidR="00F342EA" w:rsidRPr="00A66CA0" w:rsidRDefault="00931D9E" w:rsidP="00A66CA0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749FDCD3" w14:textId="67C15C03" w:rsidR="00A66CA0" w:rsidRDefault="00006FED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F3DBC4" wp14:editId="3040DE7C">
                <wp:simplePos x="0" y="0"/>
                <wp:positionH relativeFrom="margin">
                  <wp:posOffset>1777365</wp:posOffset>
                </wp:positionH>
                <wp:positionV relativeFrom="paragraph">
                  <wp:posOffset>2135505</wp:posOffset>
                </wp:positionV>
                <wp:extent cx="828040" cy="2122170"/>
                <wp:effectExtent l="38100" t="38100" r="29210" b="30480"/>
                <wp:wrapNone/>
                <wp:docPr id="73919253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28040" cy="2122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E905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95pt;margin-top:168.15pt;width:65.2pt;height:167.1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Pr="00006FED">
        <w:rPr>
          <w:rFonts w:ascii="Verdana" w:hAnsi="Verdana"/>
          <w:b/>
          <w:bCs/>
          <w:i/>
          <w:iCs/>
          <w:sz w:val="18"/>
          <w:szCs w:val="18"/>
        </w:rPr>
        <w:drawing>
          <wp:inline distT="0" distB="0" distL="0" distR="0" wp14:anchorId="0B1303FE" wp14:editId="356E19B5">
            <wp:extent cx="3460750" cy="3911387"/>
            <wp:effectExtent l="0" t="0" r="6350" b="0"/>
            <wp:docPr id="449196460" name="Paveikslėlis 1" descr="Paveikslėlis, kuriame yra tekstas, grafinis dizainas, Grafika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196460" name="Paveikslėlis 1" descr="Paveikslėlis, kuriame yra tekstas, grafinis dizainas, Grafika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2184" cy="3924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0EA7F820" w:rsidR="00F342EA" w:rsidRDefault="008D5505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5CE6A1D0">
                <wp:simplePos x="0" y="0"/>
                <wp:positionH relativeFrom="margin">
                  <wp:posOffset>1830705</wp:posOffset>
                </wp:positionH>
                <wp:positionV relativeFrom="paragraph">
                  <wp:posOffset>1845945</wp:posOffset>
                </wp:positionV>
                <wp:extent cx="670560" cy="2217420"/>
                <wp:effectExtent l="57150" t="38100" r="34290" b="3048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70560" cy="2217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BFDD9" id="AutoShape 13" o:spid="_x0000_s1026" type="#_x0000_t32" style="position:absolute;margin-left:144.15pt;margin-top:145.35pt;width:52.8pt;height:174.6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</w:p>
    <w:p w14:paraId="67FD92D8" w14:textId="1F294E27" w:rsidR="00A66CA0" w:rsidRDefault="00A66CA0" w:rsidP="006067EB">
      <w:pPr>
        <w:spacing w:after="0" w:line="360" w:lineRule="auto"/>
        <w:jc w:val="center"/>
        <w:rPr>
          <w:rFonts w:ascii="Verdana" w:hAnsi="Verdana"/>
          <w:b/>
          <w:bCs/>
          <w:i/>
          <w:iCs/>
          <w:sz w:val="18"/>
          <w:szCs w:val="18"/>
        </w:rPr>
      </w:pPr>
      <w:r w:rsidRPr="00A66CA0">
        <w:rPr>
          <w:rFonts w:ascii="Verdana" w:hAnsi="Verdana"/>
          <w:b/>
          <w:bCs/>
          <w:i/>
          <w:iCs/>
          <w:sz w:val="18"/>
          <w:szCs w:val="18"/>
        </w:rPr>
        <w:t>4134/0100:49</w:t>
      </w:r>
      <w:r w:rsidR="00006FED">
        <w:rPr>
          <w:rFonts w:ascii="Verdana" w:hAnsi="Verdana"/>
          <w:b/>
          <w:bCs/>
          <w:i/>
          <w:iCs/>
          <w:sz w:val="18"/>
          <w:szCs w:val="18"/>
        </w:rPr>
        <w:t>3</w:t>
      </w:r>
    </w:p>
    <w:p w14:paraId="180925FF" w14:textId="454AF749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6AD9D73C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55D895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F484F3C">
                <wp:simplePos x="0" y="0"/>
                <wp:positionH relativeFrom="margin">
                  <wp:posOffset>1707515</wp:posOffset>
                </wp:positionH>
                <wp:positionV relativeFrom="paragraph">
                  <wp:posOffset>2097405</wp:posOffset>
                </wp:positionV>
                <wp:extent cx="840740" cy="1969770"/>
                <wp:effectExtent l="38100" t="38100" r="35560" b="3048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40740" cy="19697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6F220" id="AutoShape 13" o:spid="_x0000_s1026" type="#_x0000_t32" style="position:absolute;margin-left:134.45pt;margin-top:165.15pt;width:66.2pt;height:155.1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06FED" w:rsidRPr="00006FED">
        <w:rPr>
          <w:noProof/>
        </w:rPr>
        <w:drawing>
          <wp:inline distT="0" distB="0" distL="0" distR="0" wp14:anchorId="506A7A83" wp14:editId="0AB0D078">
            <wp:extent cx="3454400" cy="4001341"/>
            <wp:effectExtent l="0" t="0" r="0" b="0"/>
            <wp:docPr id="922052095" name="Paveikslėlis 1" descr="Paveikslėlis, kuriame yra tekstas, ekrano kopija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52095" name="Paveikslėlis 1" descr="Paveikslėlis, kuriame yra tekstas, ekrano kopija, žemėlapi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63147" cy="4011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62AF41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66CA0" w:rsidRPr="00A66CA0">
        <w:rPr>
          <w:rFonts w:ascii="Verdana" w:hAnsi="Verdana"/>
          <w:b/>
          <w:bCs/>
          <w:i/>
          <w:iCs/>
          <w:sz w:val="18"/>
          <w:szCs w:val="18"/>
        </w:rPr>
        <w:t>4134/0100:49</w:t>
      </w:r>
      <w:r w:rsidR="00006FED">
        <w:rPr>
          <w:rFonts w:ascii="Verdana" w:hAnsi="Verdana"/>
          <w:b/>
          <w:bCs/>
          <w:i/>
          <w:iCs/>
          <w:sz w:val="18"/>
          <w:szCs w:val="18"/>
        </w:rPr>
        <w:t>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7958C" w14:textId="77777777" w:rsidR="00562ADD" w:rsidRDefault="00562ADD" w:rsidP="003B25C1">
      <w:pPr>
        <w:spacing w:after="0" w:line="240" w:lineRule="auto"/>
      </w:pPr>
      <w:r>
        <w:separator/>
      </w:r>
    </w:p>
  </w:endnote>
  <w:endnote w:type="continuationSeparator" w:id="0">
    <w:p w14:paraId="74409D5D" w14:textId="77777777" w:rsidR="00562ADD" w:rsidRDefault="00562AD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73BDB" w14:textId="77777777" w:rsidR="00562ADD" w:rsidRDefault="00562ADD" w:rsidP="003B25C1">
      <w:pPr>
        <w:spacing w:after="0" w:line="240" w:lineRule="auto"/>
      </w:pPr>
      <w:r>
        <w:separator/>
      </w:r>
    </w:p>
  </w:footnote>
  <w:footnote w:type="continuationSeparator" w:id="0">
    <w:p w14:paraId="1E22305E" w14:textId="77777777" w:rsidR="00562ADD" w:rsidRDefault="00562AD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06FED"/>
    <w:rsid w:val="00012802"/>
    <w:rsid w:val="00013FD3"/>
    <w:rsid w:val="00014234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1F42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92F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4D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47AB3"/>
    <w:rsid w:val="00550423"/>
    <w:rsid w:val="00550449"/>
    <w:rsid w:val="00551C7A"/>
    <w:rsid w:val="00560129"/>
    <w:rsid w:val="005618F7"/>
    <w:rsid w:val="00561C63"/>
    <w:rsid w:val="00562ADD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13CA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505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5DAF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6CA0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1C5E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6E4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E4B24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57F6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24</TotalTime>
  <Pages>1</Pages>
  <Words>164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22</cp:revision>
  <cp:lastPrinted>2020-01-07T07:24:00Z</cp:lastPrinted>
  <dcterms:created xsi:type="dcterms:W3CDTF">2024-02-23T15:46:00Z</dcterms:created>
  <dcterms:modified xsi:type="dcterms:W3CDTF">2025-12-03T07:20:00Z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