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45804B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A7EDBBF" w:rsidR="00F342EA" w:rsidRDefault="00A15A3A" w:rsidP="00CA5379">
      <w:pPr>
        <w:spacing w:after="0" w:line="360" w:lineRule="auto"/>
        <w:rPr>
          <w:noProof/>
          <w:lang w:eastAsia="lt-LT"/>
        </w:rPr>
      </w:pPr>
      <w:r w:rsidRPr="00A15A3A">
        <w:rPr>
          <w:noProof/>
          <w:lang w:eastAsia="lt-LT"/>
        </w:rPr>
        <w:drawing>
          <wp:inline distT="0" distB="0" distL="0" distR="0" wp14:anchorId="0FC0FE6A" wp14:editId="12820857">
            <wp:extent cx="4048125" cy="3907419"/>
            <wp:effectExtent l="0" t="0" r="0" b="0"/>
            <wp:docPr id="137937497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37497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49223" cy="3908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E46902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A075D70">
                <wp:simplePos x="0" y="0"/>
                <wp:positionH relativeFrom="margin">
                  <wp:posOffset>1977389</wp:posOffset>
                </wp:positionH>
                <wp:positionV relativeFrom="paragraph">
                  <wp:posOffset>2062479</wp:posOffset>
                </wp:positionV>
                <wp:extent cx="447675" cy="1562100"/>
                <wp:effectExtent l="5715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47675" cy="1562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6657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5.7pt;margin-top:162.4pt;width:35.25pt;height:123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15A3A" w:rsidRPr="00A15A3A">
        <w:rPr>
          <w:noProof/>
        </w:rPr>
        <w:drawing>
          <wp:inline distT="0" distB="0" distL="0" distR="0" wp14:anchorId="3414EF20" wp14:editId="78A32FC7">
            <wp:extent cx="3810000" cy="3578348"/>
            <wp:effectExtent l="0" t="0" r="0" b="3175"/>
            <wp:docPr id="705720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720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22224" cy="3589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169D68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15A3A" w:rsidRPr="00A15A3A">
        <w:rPr>
          <w:rFonts w:ascii="Verdana" w:hAnsi="Verdana"/>
          <w:b/>
          <w:bCs/>
          <w:i/>
          <w:iCs/>
          <w:sz w:val="18"/>
          <w:szCs w:val="18"/>
        </w:rPr>
        <w:t>4130/0200:0285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063B5" w14:textId="77777777" w:rsidR="00714763" w:rsidRDefault="00714763" w:rsidP="003B25C1">
      <w:pPr>
        <w:spacing w:after="0" w:line="240" w:lineRule="auto"/>
      </w:pPr>
      <w:r>
        <w:separator/>
      </w:r>
    </w:p>
  </w:endnote>
  <w:endnote w:type="continuationSeparator" w:id="0">
    <w:p w14:paraId="4E292122" w14:textId="77777777" w:rsidR="00714763" w:rsidRDefault="0071476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F9B98" w14:textId="77777777" w:rsidR="00714763" w:rsidRDefault="00714763" w:rsidP="003B25C1">
      <w:pPr>
        <w:spacing w:after="0" w:line="240" w:lineRule="auto"/>
      </w:pPr>
      <w:r>
        <w:separator/>
      </w:r>
    </w:p>
  </w:footnote>
  <w:footnote w:type="continuationSeparator" w:id="0">
    <w:p w14:paraId="6B96411E" w14:textId="77777777" w:rsidR="00714763" w:rsidRDefault="0071476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CEA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14763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5A3A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2025-04-24T05:57:00Z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