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15BECF0" w:rsidR="00F342EA" w:rsidRDefault="001C5D81" w:rsidP="00CA5379">
      <w:pPr>
        <w:spacing w:after="0" w:line="360" w:lineRule="auto"/>
        <w:rPr>
          <w:noProof/>
          <w:lang w:eastAsia="lt-LT"/>
        </w:rPr>
      </w:pPr>
      <w:r w:rsidRPr="001C5D81">
        <w:rPr>
          <w:noProof/>
          <w:lang w:eastAsia="lt-LT"/>
        </w:rPr>
        <w:drawing>
          <wp:inline distT="0" distB="0" distL="0" distR="0" wp14:anchorId="6E9DA9B9" wp14:editId="5D81DA49">
            <wp:extent cx="6120130" cy="4098290"/>
            <wp:effectExtent l="0" t="0" r="0" b="0"/>
            <wp:docPr id="655279289" name="Paveikslėlis 1" descr="Paveikslėlis, kuriame yra žemėlapis, Fotografija iš oro, Vaizdas iš paukščio skrydži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279289" name="Paveikslėlis 1" descr="Paveikslėlis, kuriame yra žemėlapis, Fotografija iš oro, Vaizdas iš paukščio skrydžio, Miesto erdvių dizai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9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F62D8CB" w:rsidR="00F342EA" w:rsidRDefault="001C5D81" w:rsidP="00CA5379">
      <w:pPr>
        <w:spacing w:after="0" w:line="360" w:lineRule="auto"/>
        <w:rPr>
          <w:noProof/>
          <w:lang w:eastAsia="lt-LT"/>
        </w:rPr>
      </w:pPr>
      <w:r w:rsidRPr="001C5D81">
        <w:rPr>
          <w:noProof/>
          <w:lang w:eastAsia="lt-LT"/>
        </w:rPr>
        <w:drawing>
          <wp:inline distT="0" distB="0" distL="0" distR="0" wp14:anchorId="3E23CD19" wp14:editId="37A07AA7">
            <wp:extent cx="5175250" cy="3994468"/>
            <wp:effectExtent l="0" t="0" r="6350" b="6350"/>
            <wp:docPr id="1264269338" name="Paveikslėlis 1" descr="Paveikslėlis, kuriame yra tekstas, linija, ekrano kopij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269338" name="Paveikslėlis 1" descr="Paveikslėlis, kuriame yra tekstas, linija, ekrano kopija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86927" cy="4003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C105E9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22BBDCF">
                <wp:simplePos x="0" y="0"/>
                <wp:positionH relativeFrom="margin">
                  <wp:posOffset>2101214</wp:posOffset>
                </wp:positionH>
                <wp:positionV relativeFrom="paragraph">
                  <wp:posOffset>1714500</wp:posOffset>
                </wp:positionV>
                <wp:extent cx="307975" cy="2101850"/>
                <wp:effectExtent l="38100" t="38100" r="34925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7975" cy="2101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D399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5.45pt;margin-top:135pt;width:24.25pt;height:16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C5D81" w:rsidRPr="001C5D81">
        <w:rPr>
          <w:noProof/>
        </w:rPr>
        <w:drawing>
          <wp:inline distT="0" distB="0" distL="0" distR="0" wp14:anchorId="6B09A650" wp14:editId="41F6CC4C">
            <wp:extent cx="3791820" cy="3691890"/>
            <wp:effectExtent l="0" t="0" r="0" b="3810"/>
            <wp:docPr id="805812995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812995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97704" cy="369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3A695E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C5D81" w:rsidRPr="001C5D81">
        <w:rPr>
          <w:rFonts w:ascii="Verdana" w:hAnsi="Verdana"/>
          <w:b/>
          <w:bCs/>
          <w:i/>
          <w:iCs/>
          <w:sz w:val="18"/>
          <w:szCs w:val="18"/>
        </w:rPr>
        <w:t>4122/0200:724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A8D05" w14:textId="77777777" w:rsidR="00670591" w:rsidRDefault="00670591" w:rsidP="003B25C1">
      <w:pPr>
        <w:spacing w:after="0" w:line="240" w:lineRule="auto"/>
      </w:pPr>
      <w:r>
        <w:separator/>
      </w:r>
    </w:p>
  </w:endnote>
  <w:endnote w:type="continuationSeparator" w:id="0">
    <w:p w14:paraId="5E5728B4" w14:textId="77777777" w:rsidR="00670591" w:rsidRDefault="0067059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7A066" w14:textId="77777777" w:rsidR="00670591" w:rsidRDefault="00670591" w:rsidP="003B25C1">
      <w:pPr>
        <w:spacing w:after="0" w:line="240" w:lineRule="auto"/>
      </w:pPr>
      <w:r>
        <w:separator/>
      </w:r>
    </w:p>
  </w:footnote>
  <w:footnote w:type="continuationSeparator" w:id="0">
    <w:p w14:paraId="1B81DE9F" w14:textId="77777777" w:rsidR="00670591" w:rsidRDefault="0067059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C5D81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2AAB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0591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15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2025-07-10T11:36:00Z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