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2EA27FA1" w:rsidR="00F342EA" w:rsidRDefault="00DC0061" w:rsidP="00CA5379">
      <w:pPr>
        <w:spacing w:after="0" w:line="360" w:lineRule="auto"/>
        <w:rPr>
          <w:noProof/>
          <w:lang w:eastAsia="lt-LT"/>
        </w:rPr>
      </w:pPr>
      <w:r w:rsidRPr="00DC0061">
        <w:rPr>
          <w:noProof/>
          <w:lang w:eastAsia="lt-LT"/>
        </w:rPr>
        <w:drawing>
          <wp:inline distT="0" distB="0" distL="0" distR="0" wp14:anchorId="2B07123D" wp14:editId="4E17AE8D">
            <wp:extent cx="4905375" cy="3755121"/>
            <wp:effectExtent l="0" t="0" r="0" b="0"/>
            <wp:docPr id="15733772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33772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08840" cy="3757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DE50534" w:rsidR="00F342EA" w:rsidRDefault="00DC0061" w:rsidP="00CA5379">
      <w:pPr>
        <w:spacing w:after="0" w:line="360" w:lineRule="auto"/>
        <w:rPr>
          <w:noProof/>
          <w:lang w:eastAsia="lt-LT"/>
        </w:rPr>
      </w:pPr>
      <w:r w:rsidRPr="00DC0061">
        <w:rPr>
          <w:noProof/>
          <w:lang w:eastAsia="lt-LT"/>
        </w:rPr>
        <w:drawing>
          <wp:inline distT="0" distB="0" distL="0" distR="0" wp14:anchorId="56059C2B" wp14:editId="79FB6CA2">
            <wp:extent cx="4619625" cy="3375880"/>
            <wp:effectExtent l="0" t="0" r="0" b="0"/>
            <wp:docPr id="18275643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75643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22894" cy="3378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00D48F8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6393A48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AD838D5">
                <wp:simplePos x="0" y="0"/>
                <wp:positionH relativeFrom="margin">
                  <wp:posOffset>2282189</wp:posOffset>
                </wp:positionH>
                <wp:positionV relativeFrom="paragraph">
                  <wp:posOffset>2419349</wp:posOffset>
                </wp:positionV>
                <wp:extent cx="152400" cy="1495425"/>
                <wp:effectExtent l="38100" t="38100" r="1905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52400" cy="149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0C571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9.7pt;margin-top:190.5pt;width:12pt;height:117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DC0061" w:rsidRPr="00DC0061">
        <w:rPr>
          <w:noProof/>
        </w:rPr>
        <w:drawing>
          <wp:inline distT="0" distB="0" distL="0" distR="0" wp14:anchorId="3C7DD29E" wp14:editId="4205D7E8">
            <wp:extent cx="4715533" cy="3762900"/>
            <wp:effectExtent l="0" t="0" r="8890" b="9525"/>
            <wp:docPr id="142062339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623397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15533" cy="376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9B94E6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4192</w:t>
      </w:r>
      <w:r w:rsidR="00931D9E">
        <w:rPr>
          <w:rFonts w:ascii="Verdana" w:hAnsi="Verdana"/>
          <w:b/>
          <w:bCs/>
          <w:i/>
          <w:iCs/>
          <w:sz w:val="18"/>
          <w:szCs w:val="18"/>
        </w:rPr>
        <w:t>/</w:t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0100</w:t>
      </w:r>
      <w:r w:rsidR="00931D9E">
        <w:rPr>
          <w:rFonts w:ascii="Verdana" w:hAnsi="Verdana"/>
          <w:b/>
          <w:bCs/>
          <w:i/>
          <w:iCs/>
          <w:sz w:val="18"/>
          <w:szCs w:val="18"/>
        </w:rPr>
        <w:t>:</w:t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363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C52074" w14:textId="77777777" w:rsidR="006D3DC6" w:rsidRDefault="006D3DC6" w:rsidP="003B25C1">
      <w:pPr>
        <w:spacing w:after="0" w:line="240" w:lineRule="auto"/>
      </w:pPr>
      <w:r>
        <w:separator/>
      </w:r>
    </w:p>
  </w:endnote>
  <w:endnote w:type="continuationSeparator" w:id="0">
    <w:p w14:paraId="5B3C4A87" w14:textId="77777777" w:rsidR="006D3DC6" w:rsidRDefault="006D3DC6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1E2C51" w14:textId="77777777" w:rsidR="006D3DC6" w:rsidRDefault="006D3DC6" w:rsidP="003B25C1">
      <w:pPr>
        <w:spacing w:after="0" w:line="240" w:lineRule="auto"/>
      </w:pPr>
      <w:r>
        <w:separator/>
      </w:r>
    </w:p>
  </w:footnote>
  <w:footnote w:type="continuationSeparator" w:id="0">
    <w:p w14:paraId="41F4B047" w14:textId="77777777" w:rsidR="006D3DC6" w:rsidRDefault="006D3DC6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D3DC6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357A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061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2024-10-29T09:39:00Z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