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17FD08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31D5838" w:rsidR="00F342EA" w:rsidRDefault="00B84FCA" w:rsidP="00CA5379">
      <w:pPr>
        <w:spacing w:after="0" w:line="360" w:lineRule="auto"/>
        <w:rPr>
          <w:noProof/>
          <w:lang w:eastAsia="lt-LT"/>
        </w:rPr>
      </w:pPr>
      <w:r w:rsidRPr="00B84FCA">
        <w:rPr>
          <w:noProof/>
          <w:lang w:eastAsia="lt-LT"/>
        </w:rPr>
        <w:drawing>
          <wp:inline distT="0" distB="0" distL="0" distR="0" wp14:anchorId="47CE4565" wp14:editId="1B6CAEF5">
            <wp:extent cx="4584700" cy="3628563"/>
            <wp:effectExtent l="0" t="0" r="6350" b="0"/>
            <wp:docPr id="189807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079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95841" cy="363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29F37E35" w:rsidR="00F342EA" w:rsidRDefault="00B84FCA" w:rsidP="00CA5379">
      <w:pPr>
        <w:spacing w:after="0" w:line="360" w:lineRule="auto"/>
        <w:rPr>
          <w:noProof/>
          <w:lang w:eastAsia="lt-LT"/>
        </w:rPr>
      </w:pPr>
      <w:r w:rsidRPr="00B84FCA">
        <w:rPr>
          <w:noProof/>
          <w:lang w:eastAsia="lt-LT"/>
        </w:rPr>
        <w:drawing>
          <wp:inline distT="0" distB="0" distL="0" distR="0" wp14:anchorId="7D3D8E8B" wp14:editId="57DBACC4">
            <wp:extent cx="4629150" cy="3839055"/>
            <wp:effectExtent l="0" t="0" r="0" b="9525"/>
            <wp:docPr id="17574776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4776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39369" cy="384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8436FE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48626C3">
                <wp:simplePos x="0" y="0"/>
                <wp:positionH relativeFrom="margin">
                  <wp:posOffset>1783714</wp:posOffset>
                </wp:positionH>
                <wp:positionV relativeFrom="paragraph">
                  <wp:posOffset>1876424</wp:posOffset>
                </wp:positionV>
                <wp:extent cx="644525" cy="1755775"/>
                <wp:effectExtent l="38100" t="38100" r="222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44525" cy="175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76B2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0.45pt;margin-top:147.75pt;width:50.75pt;height:138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RBR4AEAAK8DAAAOAAAAZHJzL2Uyb0RvYy54bWysU01v2zAMvQ/YfxB0X5wEdbMZcXpI1+3Q&#10;bQHa7a5Isi1MEgVKiZ1/P1ENkn1gl2E+CKJJPj4+Uuu7yVl21BgN+JYvZnPOtJegjO9b/vX54c1b&#10;zmISXgkLXrf8pCO/27x+tR5Do5cwgFUaWQbxsRlDy4eUQlNVUQ7aiTiDoH12doBOpGxiXykUY0Z3&#10;tlrO57fVCKgCgtQx5r/3L06+Kfhdp2X60nVRJ2ZbnrmlcmI593RWm7VoehRhMPJMQ/wDCyeMz0Uv&#10;UPciCXZA8weUMxIhQpdmElwFXWekLj3kbhbz37p5GkTQpZcsTgwXmeL/g5Wfj1u/Q6IuJ/8UHkF+&#10;j8zDdhC+14XA8ynkwS1IqmoMsbmkkBHDDtl+/AQqx4hDgqLC1KFjnTXhIyWW2ze6UZncM5vKAE6X&#10;AegpMZl/3t7c1MuaM5ldi1Vdr1Z1KSsaQqTsgDF90OAYXVoeEwrTD2kL3udZA77UEMfHmIjvNYGS&#10;PTwYa8vIrWdjy99RNfJEsEaRsxjY77cW2VHQ0pTvzOKXMISDVwVs0EK994qlopTPi84J3WnFmdX5&#10;XdCtRCZh7DUyockq279EZ/LWnzUnmWmnY7MHddoh9UZW3orS5XmDae1+tkvU9Z1tfgAAAP//AwBQ&#10;SwMEFAAGAAgAAAAhAKADln3hAAAACwEAAA8AAABkcnMvZG93bnJldi54bWxMj8FOwzAMhu9IvEPk&#10;SdxYsrJC2zWdEBInQBPbLtyyxmurNU7WZF15e8IJbrb86ff3l+vJ9GzEwXeWJCzmAhhSbXVHjYT9&#10;7vU+A+aDIq16SyjhGz2sq9ubUhXaXukTx21oWAwhXygJbQiu4NzXLRrl59YhxdvRDkaFuA4N14O6&#10;xnDT80SIR25UR/FDqxy+tFifthcj4Shcvcl3b/p8dsuxef/au8XHScq72fS8AhZwCn8w/OpHdaii&#10;08FeSHvWS0gykUc0DnmaAovEQ5YsgR0kpE+JAF6V/H+H6gcAAP//AwBQSwECLQAUAAYACAAAACEA&#10;toM4kv4AAADhAQAAEwAAAAAAAAAAAAAAAAAAAAAAW0NvbnRlbnRfVHlwZXNdLnhtbFBLAQItABQA&#10;BgAIAAAAIQA4/SH/1gAAAJQBAAALAAAAAAAAAAAAAAAAAC8BAABfcmVscy8ucmVsc1BLAQItABQA&#10;BgAIAAAAIQCErRBR4AEAAK8DAAAOAAAAAAAAAAAAAAAAAC4CAABkcnMvZTJvRG9jLnhtbFBLAQIt&#10;ABQABgAIAAAAIQCgA5Z9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84FCA" w:rsidRPr="00B84FCA">
        <w:rPr>
          <w:noProof/>
        </w:rPr>
        <w:drawing>
          <wp:inline distT="0" distB="0" distL="0" distR="0" wp14:anchorId="3E27B5D3" wp14:editId="427C1EFA">
            <wp:extent cx="3679203" cy="3541395"/>
            <wp:effectExtent l="0" t="0" r="0" b="1905"/>
            <wp:docPr id="6422545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25452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85162" cy="3547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6AA198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84FCA" w:rsidRPr="00B84FCA">
        <w:rPr>
          <w:rFonts w:ascii="Verdana" w:hAnsi="Verdana"/>
          <w:b/>
          <w:bCs/>
          <w:i/>
          <w:iCs/>
          <w:sz w:val="18"/>
          <w:szCs w:val="18"/>
        </w:rPr>
        <w:t>4167/0200:1698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DB09D4" w14:textId="77777777" w:rsidR="00986EAB" w:rsidRDefault="00986EAB" w:rsidP="003B25C1">
      <w:pPr>
        <w:spacing w:after="0" w:line="240" w:lineRule="auto"/>
      </w:pPr>
      <w:r>
        <w:separator/>
      </w:r>
    </w:p>
  </w:endnote>
  <w:endnote w:type="continuationSeparator" w:id="0">
    <w:p w14:paraId="6D33A655" w14:textId="77777777" w:rsidR="00986EAB" w:rsidRDefault="00986EA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92D6F3" w14:textId="77777777" w:rsidR="00986EAB" w:rsidRDefault="00986EAB" w:rsidP="003B25C1">
      <w:pPr>
        <w:spacing w:after="0" w:line="240" w:lineRule="auto"/>
      </w:pPr>
      <w:r>
        <w:separator/>
      </w:r>
    </w:p>
  </w:footnote>
  <w:footnote w:type="continuationSeparator" w:id="0">
    <w:p w14:paraId="7C6D5B91" w14:textId="77777777" w:rsidR="00986EAB" w:rsidRDefault="00986EA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6E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4FCA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3E7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2024-12-12T11:17:00Z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