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7D4ABE7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DDB08B9" w:rsidR="00F342EA" w:rsidRDefault="00F60C3F" w:rsidP="00CA5379">
      <w:pPr>
        <w:spacing w:after="0" w:line="360" w:lineRule="auto"/>
        <w:rPr>
          <w:noProof/>
          <w:lang w:eastAsia="lt-LT"/>
        </w:rPr>
      </w:pPr>
      <w:r w:rsidRPr="00F60C3F">
        <w:rPr>
          <w:noProof/>
          <w:lang w:eastAsia="lt-LT"/>
        </w:rPr>
        <w:drawing>
          <wp:inline distT="0" distB="0" distL="0" distR="0" wp14:anchorId="76EA63E4" wp14:editId="2BFAF101">
            <wp:extent cx="4717437" cy="3822700"/>
            <wp:effectExtent l="0" t="0" r="6985" b="6350"/>
            <wp:docPr id="99185239" name="Paveikslėlis 1" descr="Paveikslėlis, kuriame yra tekstas, Fotografija iš oro, Vaizdas iš paukščio skrydži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85239" name="Paveikslėlis 1" descr="Paveikslėlis, kuriame yra tekstas, Fotografija iš oro, Vaizdas iš paukščio skrydžio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19076" cy="3824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4DA1E1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60C3F" w:rsidRPr="00F60C3F">
        <w:rPr>
          <w:noProof/>
        </w:rPr>
        <w:drawing>
          <wp:inline distT="0" distB="0" distL="0" distR="0" wp14:anchorId="0EC157F6" wp14:editId="2311CF4F">
            <wp:extent cx="3985201" cy="3484880"/>
            <wp:effectExtent l="0" t="0" r="0" b="1270"/>
            <wp:docPr id="645900701" name="Paveikslėlis 1" descr="Paveikslėlis, kuriame yra žemėlapis, tekstas, atlas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900701" name="Paveikslėlis 1" descr="Paveikslėlis, kuriame yra žemėlapis, tekstas, atlas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94419" cy="3492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BABF0B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60C3F" w:rsidRPr="00F60C3F">
        <w:rPr>
          <w:rFonts w:ascii="Verdana" w:hAnsi="Verdana"/>
          <w:b/>
          <w:bCs/>
          <w:i/>
          <w:iCs/>
          <w:sz w:val="18"/>
          <w:szCs w:val="18"/>
        </w:rPr>
        <w:t>4132/0600:711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C6381" w14:textId="77777777" w:rsidR="007B26A6" w:rsidRDefault="007B26A6" w:rsidP="003B25C1">
      <w:pPr>
        <w:spacing w:after="0" w:line="240" w:lineRule="auto"/>
      </w:pPr>
      <w:r>
        <w:separator/>
      </w:r>
    </w:p>
  </w:endnote>
  <w:endnote w:type="continuationSeparator" w:id="0">
    <w:p w14:paraId="4CE9783D" w14:textId="77777777" w:rsidR="007B26A6" w:rsidRDefault="007B26A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706CE" w14:textId="77777777" w:rsidR="007B26A6" w:rsidRDefault="007B26A6" w:rsidP="003B25C1">
      <w:pPr>
        <w:spacing w:after="0" w:line="240" w:lineRule="auto"/>
      </w:pPr>
      <w:r>
        <w:separator/>
      </w:r>
    </w:p>
  </w:footnote>
  <w:footnote w:type="continuationSeparator" w:id="0">
    <w:p w14:paraId="76BFA4AF" w14:textId="77777777" w:rsidR="007B26A6" w:rsidRDefault="007B26A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B26A6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97E0B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0C3F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2025-09-18T07:12:00Z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