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40127EEB" w:rsidR="00F342EA" w:rsidRDefault="00C23A86" w:rsidP="00CA5379">
      <w:pPr>
        <w:spacing w:after="0" w:line="360" w:lineRule="auto"/>
        <w:rPr>
          <w:noProof/>
          <w:lang w:eastAsia="lt-LT"/>
        </w:rPr>
      </w:pPr>
      <w:r w:rsidRPr="00C23A86">
        <w:rPr>
          <w:noProof/>
          <w:lang w:eastAsia="lt-LT"/>
        </w:rPr>
        <w:drawing>
          <wp:inline distT="0" distB="0" distL="0" distR="0" wp14:anchorId="209BE5AC" wp14:editId="37D4A34F">
            <wp:extent cx="4972606" cy="3632200"/>
            <wp:effectExtent l="0" t="0" r="0" b="6350"/>
            <wp:docPr id="67546577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46577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75552" cy="3634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32EAEB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EB6F00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88C96B2">
                <wp:simplePos x="0" y="0"/>
                <wp:positionH relativeFrom="margin">
                  <wp:posOffset>2444114</wp:posOffset>
                </wp:positionH>
                <wp:positionV relativeFrom="paragraph">
                  <wp:posOffset>2158999</wp:posOffset>
                </wp:positionV>
                <wp:extent cx="847725" cy="187642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47725" cy="1876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B54A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2.45pt;margin-top:170pt;width:66.75pt;height:147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23A86" w:rsidRPr="00C23A86">
        <w:rPr>
          <w:noProof/>
        </w:rPr>
        <w:drawing>
          <wp:inline distT="0" distB="0" distL="0" distR="0" wp14:anchorId="5B234B0E" wp14:editId="5D3C73AD">
            <wp:extent cx="5276850" cy="3906446"/>
            <wp:effectExtent l="0" t="0" r="0" b="0"/>
            <wp:docPr id="183699855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99855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82662" cy="3910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AEC092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</w:t>
      </w:r>
      <w:r w:rsidR="00C23A86">
        <w:rPr>
          <w:rFonts w:ascii="Verdana" w:hAnsi="Verdana"/>
          <w:b/>
          <w:bCs/>
          <w:i/>
          <w:iCs/>
          <w:sz w:val="18"/>
          <w:szCs w:val="18"/>
        </w:rPr>
        <w:t>7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C23A86">
        <w:rPr>
          <w:rFonts w:ascii="Verdana" w:hAnsi="Verdana"/>
          <w:b/>
          <w:bCs/>
          <w:i/>
          <w:iCs/>
          <w:sz w:val="18"/>
          <w:szCs w:val="18"/>
        </w:rPr>
        <w:t>3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C23A86">
        <w:rPr>
          <w:rFonts w:ascii="Verdana" w:hAnsi="Verdana"/>
          <w:b/>
          <w:bCs/>
          <w:i/>
          <w:iCs/>
          <w:sz w:val="18"/>
          <w:szCs w:val="18"/>
        </w:rPr>
        <w:t>5170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B8D4DA" w14:textId="77777777" w:rsidR="00B90DDD" w:rsidRDefault="00B90DDD" w:rsidP="003B25C1">
      <w:pPr>
        <w:spacing w:after="0" w:line="240" w:lineRule="auto"/>
      </w:pPr>
      <w:r>
        <w:separator/>
      </w:r>
    </w:p>
  </w:endnote>
  <w:endnote w:type="continuationSeparator" w:id="0">
    <w:p w14:paraId="177E8769" w14:textId="77777777" w:rsidR="00B90DDD" w:rsidRDefault="00B90DD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A1C019" w14:textId="77777777" w:rsidR="00B90DDD" w:rsidRDefault="00B90DDD" w:rsidP="003B25C1">
      <w:pPr>
        <w:spacing w:after="0" w:line="240" w:lineRule="auto"/>
      </w:pPr>
      <w:r>
        <w:separator/>
      </w:r>
    </w:p>
  </w:footnote>
  <w:footnote w:type="continuationSeparator" w:id="0">
    <w:p w14:paraId="5206A6C6" w14:textId="77777777" w:rsidR="00B90DDD" w:rsidRDefault="00B90DD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0BC7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0DDD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3A86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5</TotalTime>
  <Pages>1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2024-05-15T09:54:00Z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