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1B508E1" w:rsidR="00F342EA" w:rsidRDefault="00C825B2" w:rsidP="00CA5379">
      <w:pPr>
        <w:spacing w:after="0" w:line="360" w:lineRule="auto"/>
        <w:rPr>
          <w:noProof/>
          <w:lang w:eastAsia="lt-LT"/>
        </w:rPr>
      </w:pPr>
      <w:r w:rsidRPr="00C825B2">
        <w:rPr>
          <w:noProof/>
          <w:lang w:eastAsia="lt-LT"/>
        </w:rPr>
        <w:drawing>
          <wp:inline distT="0" distB="0" distL="0" distR="0" wp14:anchorId="192251F1" wp14:editId="7A5BA923">
            <wp:extent cx="4171950" cy="3823061"/>
            <wp:effectExtent l="0" t="0" r="0" b="6350"/>
            <wp:docPr id="175665277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65277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76666" cy="3827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393D4270" w:rsidR="00F342EA" w:rsidRDefault="00C825B2" w:rsidP="00CA5379">
      <w:pPr>
        <w:spacing w:after="0" w:line="360" w:lineRule="auto"/>
        <w:rPr>
          <w:noProof/>
          <w:lang w:eastAsia="lt-LT"/>
        </w:rPr>
      </w:pPr>
      <w:r w:rsidRPr="00C825B2">
        <w:rPr>
          <w:noProof/>
          <w:lang w:eastAsia="lt-LT"/>
        </w:rPr>
        <w:drawing>
          <wp:inline distT="0" distB="0" distL="0" distR="0" wp14:anchorId="7E2A842C" wp14:editId="54C08A01">
            <wp:extent cx="4437380" cy="4278080"/>
            <wp:effectExtent l="0" t="0" r="1270" b="8255"/>
            <wp:docPr id="19510007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00077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38943" cy="4279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18BA61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BF871F1">
                <wp:simplePos x="0" y="0"/>
                <wp:positionH relativeFrom="margin">
                  <wp:posOffset>2228214</wp:posOffset>
                </wp:positionH>
                <wp:positionV relativeFrom="paragraph">
                  <wp:posOffset>1635124</wp:posOffset>
                </wp:positionV>
                <wp:extent cx="180975" cy="2568575"/>
                <wp:effectExtent l="38100" t="38100" r="2857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80975" cy="256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E9BE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5.45pt;margin-top:128.75pt;width:14.25pt;height:202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825B2" w:rsidRPr="00C825B2">
        <w:rPr>
          <w:noProof/>
        </w:rPr>
        <w:drawing>
          <wp:inline distT="0" distB="0" distL="0" distR="0" wp14:anchorId="5570A277" wp14:editId="05BCC807">
            <wp:extent cx="4902200" cy="4013110"/>
            <wp:effectExtent l="0" t="0" r="0" b="6985"/>
            <wp:docPr id="9463781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37817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08389" cy="4018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2CE099D1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825B2" w:rsidRPr="00C825B2">
        <w:rPr>
          <w:rFonts w:ascii="Verdana" w:hAnsi="Verdana"/>
          <w:b/>
          <w:bCs/>
          <w:i/>
          <w:iCs/>
          <w:sz w:val="18"/>
          <w:szCs w:val="18"/>
        </w:rPr>
        <w:t>4101/0700:143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6E30CD" w14:textId="77777777" w:rsidR="006D1553" w:rsidRDefault="006D1553" w:rsidP="003B25C1">
      <w:pPr>
        <w:spacing w:after="0" w:line="240" w:lineRule="auto"/>
      </w:pPr>
      <w:r>
        <w:separator/>
      </w:r>
    </w:p>
  </w:endnote>
  <w:endnote w:type="continuationSeparator" w:id="0">
    <w:p w14:paraId="7D796EB3" w14:textId="77777777" w:rsidR="006D1553" w:rsidRDefault="006D155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183285" w14:textId="77777777" w:rsidR="006D1553" w:rsidRDefault="006D1553" w:rsidP="003B25C1">
      <w:pPr>
        <w:spacing w:after="0" w:line="240" w:lineRule="auto"/>
      </w:pPr>
      <w:r>
        <w:separator/>
      </w:r>
    </w:p>
  </w:footnote>
  <w:footnote w:type="continuationSeparator" w:id="0">
    <w:p w14:paraId="52B3AABD" w14:textId="77777777" w:rsidR="006D1553" w:rsidRDefault="006D155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1553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25B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379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155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2024-11-15T11:04:00Z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