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B19DA8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544A6A7" w:rsidR="00F342EA" w:rsidRDefault="004760E7" w:rsidP="00CA5379">
      <w:pPr>
        <w:spacing w:after="0" w:line="360" w:lineRule="auto"/>
        <w:rPr>
          <w:noProof/>
          <w:lang w:eastAsia="lt-LT"/>
        </w:rPr>
      </w:pPr>
      <w:r w:rsidRPr="004760E7">
        <w:rPr>
          <w:noProof/>
          <w:lang w:eastAsia="lt-LT"/>
        </w:rPr>
        <w:drawing>
          <wp:inline distT="0" distB="0" distL="0" distR="0" wp14:anchorId="45BA4702" wp14:editId="1FBC4F6D">
            <wp:extent cx="3434802" cy="3789045"/>
            <wp:effectExtent l="0" t="0" r="0" b="1905"/>
            <wp:docPr id="1838777559" name="Paveikslėlis 1" descr="Paveikslėlis, kuriame yra tekstas, žemėlapis, Fotografija iš oro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777559" name="Paveikslėlis 1" descr="Paveikslėlis, kuriame yra tekstas, žemėlapis, Fotografija iš oro, Vaizdas iš paukščio skrydži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37945" cy="379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AE5DD9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9875B43">
                <wp:simplePos x="0" y="0"/>
                <wp:positionH relativeFrom="margin">
                  <wp:posOffset>2320289</wp:posOffset>
                </wp:positionH>
                <wp:positionV relativeFrom="paragraph">
                  <wp:posOffset>1757680</wp:posOffset>
                </wp:positionV>
                <wp:extent cx="104775" cy="1866900"/>
                <wp:effectExtent l="762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4775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AAC7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2.7pt;margin-top:138.4pt;width:8.25pt;height:14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760E7" w:rsidRPr="004760E7">
        <w:rPr>
          <w:noProof/>
        </w:rPr>
        <w:drawing>
          <wp:inline distT="0" distB="0" distL="0" distR="0" wp14:anchorId="0F738337" wp14:editId="0D218C61">
            <wp:extent cx="3925237" cy="3509010"/>
            <wp:effectExtent l="0" t="0" r="0" b="0"/>
            <wp:docPr id="755234917" name="Paveikslėlis 1" descr="Paveikslėlis, kuriame yra žemėlapis, tekstas, diagram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234917" name="Paveikslėlis 1" descr="Paveikslėlis, kuriame yra žemėlapis, tekstas, diagrama, lin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34951" cy="3517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CE8693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760E7" w:rsidRPr="004760E7">
        <w:rPr>
          <w:rFonts w:ascii="Verdana" w:hAnsi="Verdana"/>
          <w:b/>
          <w:bCs/>
          <w:i/>
          <w:iCs/>
          <w:sz w:val="18"/>
          <w:szCs w:val="18"/>
        </w:rPr>
        <w:t>4132/0100:193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EF90A" w14:textId="77777777" w:rsidR="008E7631" w:rsidRDefault="008E7631" w:rsidP="003B25C1">
      <w:pPr>
        <w:spacing w:after="0" w:line="240" w:lineRule="auto"/>
      </w:pPr>
      <w:r>
        <w:separator/>
      </w:r>
    </w:p>
  </w:endnote>
  <w:endnote w:type="continuationSeparator" w:id="0">
    <w:p w14:paraId="4A254416" w14:textId="77777777" w:rsidR="008E7631" w:rsidRDefault="008E763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6BF5A" w14:textId="77777777" w:rsidR="008E7631" w:rsidRDefault="008E7631" w:rsidP="003B25C1">
      <w:pPr>
        <w:spacing w:after="0" w:line="240" w:lineRule="auto"/>
      </w:pPr>
      <w:r>
        <w:separator/>
      </w:r>
    </w:p>
  </w:footnote>
  <w:footnote w:type="continuationSeparator" w:id="0">
    <w:p w14:paraId="297EC9B7" w14:textId="77777777" w:rsidR="008E7631" w:rsidRDefault="008E763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60E7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4E34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E7631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2025-09-10T06:11:00Z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