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A12D62C" w:rsidR="00F342EA" w:rsidRDefault="00934830" w:rsidP="00CA5379">
      <w:pPr>
        <w:spacing w:after="0" w:line="360" w:lineRule="auto"/>
        <w:rPr>
          <w:noProof/>
          <w:lang w:eastAsia="lt-LT"/>
        </w:rPr>
      </w:pPr>
      <w:r w:rsidRPr="00934830">
        <w:rPr>
          <w:noProof/>
          <w:lang w:eastAsia="lt-LT"/>
        </w:rPr>
        <w:drawing>
          <wp:inline distT="0" distB="0" distL="0" distR="0" wp14:anchorId="3FAF4BFF" wp14:editId="3FC63AA4">
            <wp:extent cx="4219575" cy="4085169"/>
            <wp:effectExtent l="0" t="0" r="0" b="0"/>
            <wp:docPr id="2025854093" name="Paveikslėlis 1" descr="Paveikslėlis, kuriame yra tekstas, Fotografija iš oro, Vaizdas iš paukščio skrydžio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854093" name="Paveikslėlis 1" descr="Paveikslėlis, kuriame yra tekstas, Fotografija iš oro, Vaizdas iš paukščio skrydžio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220961" cy="4086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1933B34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6044C881" w:rsidR="00F342EA" w:rsidRDefault="00934830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79BB1579">
                <wp:simplePos x="0" y="0"/>
                <wp:positionH relativeFrom="margin">
                  <wp:posOffset>1186815</wp:posOffset>
                </wp:positionH>
                <wp:positionV relativeFrom="paragraph">
                  <wp:posOffset>2037080</wp:posOffset>
                </wp:positionV>
                <wp:extent cx="1866900" cy="1971675"/>
                <wp:effectExtent l="0" t="38100" r="57150" b="28575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66900" cy="19716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46E3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93.45pt;margin-top:160.4pt;width:147pt;height:155.2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934830">
        <w:rPr>
          <w:noProof/>
          <w:lang w:eastAsia="lt-LT"/>
        </w:rPr>
        <w:drawing>
          <wp:inline distT="0" distB="0" distL="0" distR="0" wp14:anchorId="4CBB3AD4" wp14:editId="77CB3CAC">
            <wp:extent cx="5010150" cy="3878994"/>
            <wp:effectExtent l="0" t="0" r="0" b="7620"/>
            <wp:docPr id="688770398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770398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043053" cy="390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000455F2" w:rsidR="00A80807" w:rsidRDefault="00934830" w:rsidP="00CA5379">
      <w:pPr>
        <w:spacing w:after="0" w:line="360" w:lineRule="auto"/>
        <w:rPr>
          <w:noProof/>
          <w:lang w:eastAsia="lt-LT"/>
        </w:rPr>
      </w:pPr>
      <w:r w:rsidRPr="00934830">
        <w:rPr>
          <w:rFonts w:ascii="Verdana" w:hAnsi="Verdana"/>
          <w:b/>
          <w:bCs/>
          <w:i/>
          <w:iCs/>
          <w:sz w:val="18"/>
          <w:szCs w:val="18"/>
        </w:rPr>
        <w:t>4187/0100:157</w:t>
      </w: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CA4534D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C3F344A">
                <wp:simplePos x="0" y="0"/>
                <wp:positionH relativeFrom="margin">
                  <wp:posOffset>2129789</wp:posOffset>
                </wp:positionH>
                <wp:positionV relativeFrom="paragraph">
                  <wp:posOffset>1930400</wp:posOffset>
                </wp:positionV>
                <wp:extent cx="301625" cy="1870075"/>
                <wp:effectExtent l="38100" t="38100" r="22225" b="158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01625" cy="1870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06963" id="AutoShape 13" o:spid="_x0000_s1026" type="#_x0000_t32" style="position:absolute;margin-left:167.7pt;margin-top:152pt;width:23.75pt;height:14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34830" w:rsidRPr="00934830">
        <w:rPr>
          <w:noProof/>
        </w:rPr>
        <w:drawing>
          <wp:inline distT="0" distB="0" distL="0" distR="0" wp14:anchorId="171C7456" wp14:editId="13C2B1FE">
            <wp:extent cx="4200525" cy="3609976"/>
            <wp:effectExtent l="0" t="0" r="0" b="9525"/>
            <wp:docPr id="1928333620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33620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05414" cy="361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2E1BE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4830" w:rsidRPr="00934830">
        <w:rPr>
          <w:rFonts w:ascii="Verdana" w:hAnsi="Verdana"/>
          <w:b/>
          <w:bCs/>
          <w:i/>
          <w:iCs/>
          <w:sz w:val="18"/>
          <w:szCs w:val="18"/>
        </w:rPr>
        <w:t>4187/0100:157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F4AB94" w14:textId="77777777" w:rsidR="00204535" w:rsidRDefault="00204535" w:rsidP="003B25C1">
      <w:pPr>
        <w:spacing w:after="0" w:line="240" w:lineRule="auto"/>
      </w:pPr>
      <w:r>
        <w:separator/>
      </w:r>
    </w:p>
  </w:endnote>
  <w:endnote w:type="continuationSeparator" w:id="0">
    <w:p w14:paraId="2A888B3D" w14:textId="77777777" w:rsidR="00204535" w:rsidRDefault="0020453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F67FB" w14:textId="77777777" w:rsidR="00204535" w:rsidRDefault="00204535" w:rsidP="003B25C1">
      <w:pPr>
        <w:spacing w:after="0" w:line="240" w:lineRule="auto"/>
      </w:pPr>
      <w:r>
        <w:separator/>
      </w:r>
    </w:p>
  </w:footnote>
  <w:footnote w:type="continuationSeparator" w:id="0">
    <w:p w14:paraId="31601852" w14:textId="77777777" w:rsidR="00204535" w:rsidRDefault="0020453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04535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4830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C746C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17</TotalTime>
  <Pages>1</Pages>
  <Words>163</Words>
  <Characters>93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14</cp:revision>
  <cp:lastPrinted>2020-01-07T07:24:00Z</cp:lastPrinted>
  <dcterms:created xsi:type="dcterms:W3CDTF">2024-02-23T15:46:00Z</dcterms:created>
  <dcterms:modified xsi:type="dcterms:W3CDTF">2025-09-26T06:14:00Z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