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450AFEA" w:rsidR="00F342EA" w:rsidRDefault="00E26BC3" w:rsidP="00CA5379">
      <w:pPr>
        <w:spacing w:after="0" w:line="360" w:lineRule="auto"/>
        <w:rPr>
          <w:noProof/>
          <w:lang w:eastAsia="lt-LT"/>
        </w:rPr>
      </w:pPr>
      <w:r w:rsidRPr="00E26BC3">
        <w:rPr>
          <w:noProof/>
          <w:lang w:eastAsia="lt-LT"/>
        </w:rPr>
        <w:drawing>
          <wp:inline distT="0" distB="0" distL="0" distR="0" wp14:anchorId="467976A7" wp14:editId="22057C7E">
            <wp:extent cx="5057775" cy="3835576"/>
            <wp:effectExtent l="0" t="0" r="0" b="0"/>
            <wp:docPr id="7756477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64770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61494" cy="3838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4F534E2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1EE4A4C4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22B432E3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00A76D01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46DF0C17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230BC7DE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7F9353B4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43197E66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22A8DFF2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07A69F07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1D6F2343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19E0D8BA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7B45D2FF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1B17A4E3" w14:textId="77777777" w:rsidR="00E26BC3" w:rsidRDefault="00E26BC3" w:rsidP="00CA5379">
      <w:pPr>
        <w:spacing w:after="0" w:line="360" w:lineRule="auto"/>
        <w:rPr>
          <w:noProof/>
          <w:lang w:eastAsia="lt-LT"/>
        </w:rPr>
      </w:pPr>
    </w:p>
    <w:p w14:paraId="66996D33" w14:textId="4785AE7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BF0287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26BC3" w:rsidRPr="00E26BC3">
        <w:rPr>
          <w:noProof/>
        </w:rPr>
        <w:drawing>
          <wp:inline distT="0" distB="0" distL="0" distR="0" wp14:anchorId="374D2516" wp14:editId="1ED78079">
            <wp:extent cx="4229100" cy="3697281"/>
            <wp:effectExtent l="0" t="0" r="0" b="0"/>
            <wp:docPr id="12206099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60991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38430" cy="370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B3C89C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26BC3" w:rsidRPr="00E26BC3">
        <w:rPr>
          <w:rFonts w:ascii="Verdana" w:hAnsi="Verdana"/>
          <w:b/>
          <w:bCs/>
          <w:i/>
          <w:iCs/>
          <w:sz w:val="18"/>
          <w:szCs w:val="18"/>
        </w:rPr>
        <w:t>4182/0600:521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A8FAF5" w14:textId="77777777" w:rsidR="00D91A3B" w:rsidRDefault="00D91A3B" w:rsidP="003B25C1">
      <w:pPr>
        <w:spacing w:after="0" w:line="240" w:lineRule="auto"/>
      </w:pPr>
      <w:r>
        <w:separator/>
      </w:r>
    </w:p>
  </w:endnote>
  <w:endnote w:type="continuationSeparator" w:id="0">
    <w:p w14:paraId="65BF1659" w14:textId="77777777" w:rsidR="00D91A3B" w:rsidRDefault="00D91A3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3034FD" w14:textId="77777777" w:rsidR="00D91A3B" w:rsidRDefault="00D91A3B" w:rsidP="003B25C1">
      <w:pPr>
        <w:spacing w:after="0" w:line="240" w:lineRule="auto"/>
      </w:pPr>
      <w:r>
        <w:separator/>
      </w:r>
    </w:p>
  </w:footnote>
  <w:footnote w:type="continuationSeparator" w:id="0">
    <w:p w14:paraId="02EABBE4" w14:textId="77777777" w:rsidR="00D91A3B" w:rsidRDefault="00D91A3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1FD9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1A3B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26BC3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2024-10-29T11:22:00Z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