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5AA7FD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4DACF4A" w:rsidR="00F342EA" w:rsidRDefault="005B76C1" w:rsidP="00CA5379">
      <w:pPr>
        <w:spacing w:after="0" w:line="360" w:lineRule="auto"/>
        <w:rPr>
          <w:noProof/>
          <w:lang w:eastAsia="lt-LT"/>
        </w:rPr>
      </w:pPr>
      <w:r w:rsidRPr="005B76C1">
        <w:rPr>
          <w:noProof/>
          <w:lang w:eastAsia="lt-LT"/>
        </w:rPr>
        <w:drawing>
          <wp:inline distT="0" distB="0" distL="0" distR="0" wp14:anchorId="194F260C" wp14:editId="1F1EBA14">
            <wp:extent cx="5210175" cy="4148463"/>
            <wp:effectExtent l="0" t="0" r="0" b="4445"/>
            <wp:docPr id="16996032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6032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0335" cy="414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57EA7D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5311969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37DA8F17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3EFA1AED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28CA68B9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0716294D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0FEA6459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7A350473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06C033B5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2376A3B3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64FECB74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4EF61FB1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64741983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06CB267D" w14:textId="77777777" w:rsidR="005B76C1" w:rsidRDefault="005B76C1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91B120B" w14:textId="66678B9C" w:rsidR="005B76C1" w:rsidRPr="001E5C46" w:rsidRDefault="005B76C1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D63DA55">
                <wp:simplePos x="0" y="0"/>
                <wp:positionH relativeFrom="margin">
                  <wp:align>center</wp:align>
                </wp:positionH>
                <wp:positionV relativeFrom="paragraph">
                  <wp:posOffset>2386965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92F6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0;margin-top:187.95pt;width:5.25pt;height:137.25pt;flip:x 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B76C1">
        <w:rPr>
          <w:rFonts w:ascii="Times New Roman" w:hAnsi="Times New Roman"/>
          <w:b/>
          <w:sz w:val="24"/>
          <w:szCs w:val="24"/>
        </w:rPr>
        <w:drawing>
          <wp:inline distT="0" distB="0" distL="0" distR="0" wp14:anchorId="4FFA6314" wp14:editId="1B32AEF5">
            <wp:extent cx="4010025" cy="4042894"/>
            <wp:effectExtent l="0" t="0" r="0" b="0"/>
            <wp:docPr id="17230948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0948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6484" cy="404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CD0EE0A" w:rsidR="00494A79" w:rsidRDefault="00EF2788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832AC">
        <w:rPr>
          <w:noProof/>
          <w:lang w:eastAsia="lt-LT"/>
        </w:rPr>
        <w:tab/>
      </w:r>
      <w:r w:rsidR="007832AC">
        <w:rPr>
          <w:noProof/>
          <w:lang w:eastAsia="lt-LT"/>
        </w:rPr>
        <w:tab/>
      </w:r>
      <w:r w:rsidR="007832AC">
        <w:rPr>
          <w:noProof/>
          <w:lang w:eastAsia="lt-LT"/>
        </w:rPr>
        <w:tab/>
      </w:r>
      <w:r w:rsidR="005B76C1" w:rsidRPr="005B76C1">
        <w:rPr>
          <w:rFonts w:ascii="Verdana" w:hAnsi="Verdana"/>
          <w:b/>
          <w:bCs/>
          <w:i/>
          <w:iCs/>
          <w:sz w:val="18"/>
          <w:szCs w:val="18"/>
        </w:rPr>
        <w:t>4170/0500:172</w:t>
      </w:r>
    </w:p>
    <w:p w14:paraId="555A1124" w14:textId="3959CD76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C4BF5" w14:textId="77777777" w:rsidR="00A05B4B" w:rsidRDefault="00A05B4B" w:rsidP="003B25C1">
      <w:pPr>
        <w:spacing w:after="0" w:line="240" w:lineRule="auto"/>
      </w:pPr>
      <w:r>
        <w:separator/>
      </w:r>
    </w:p>
  </w:endnote>
  <w:endnote w:type="continuationSeparator" w:id="0">
    <w:p w14:paraId="4314C050" w14:textId="77777777" w:rsidR="00A05B4B" w:rsidRDefault="00A05B4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13C32" w14:textId="77777777" w:rsidR="00A05B4B" w:rsidRDefault="00A05B4B" w:rsidP="003B25C1">
      <w:pPr>
        <w:spacing w:after="0" w:line="240" w:lineRule="auto"/>
      </w:pPr>
      <w:r>
        <w:separator/>
      </w:r>
    </w:p>
  </w:footnote>
  <w:footnote w:type="continuationSeparator" w:id="0">
    <w:p w14:paraId="7775122F" w14:textId="77777777" w:rsidR="00A05B4B" w:rsidRDefault="00A05B4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B76C1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209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05B4B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