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7CD945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5D616E73" w:rsidR="00F342EA" w:rsidRDefault="00E85811" w:rsidP="00CA5379">
      <w:pPr>
        <w:spacing w:after="0" w:line="360" w:lineRule="auto"/>
        <w:rPr>
          <w:noProof/>
          <w:lang w:eastAsia="lt-LT"/>
        </w:rPr>
      </w:pPr>
      <w:r w:rsidRPr="00E85811">
        <w:rPr>
          <w:noProof/>
          <w:lang w:eastAsia="lt-LT"/>
        </w:rPr>
        <w:drawing>
          <wp:inline distT="0" distB="0" distL="0" distR="0" wp14:anchorId="7DD72324" wp14:editId="5C452AB9">
            <wp:extent cx="4506916" cy="3973830"/>
            <wp:effectExtent l="0" t="0" r="8255" b="7620"/>
            <wp:docPr id="1909258338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258338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9039" cy="3975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A57D95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E30D95A">
                <wp:simplePos x="0" y="0"/>
                <wp:positionH relativeFrom="margin">
                  <wp:posOffset>2247264</wp:posOffset>
                </wp:positionH>
                <wp:positionV relativeFrom="paragraph">
                  <wp:posOffset>1735454</wp:posOffset>
                </wp:positionV>
                <wp:extent cx="174625" cy="1895475"/>
                <wp:effectExtent l="38100" t="38100" r="349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4625" cy="1895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113D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6.95pt;margin-top:136.65pt;width:13.75pt;height:149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85811" w:rsidRPr="00E85811">
        <w:rPr>
          <w:noProof/>
        </w:rPr>
        <w:drawing>
          <wp:inline distT="0" distB="0" distL="0" distR="0" wp14:anchorId="673ABD1E" wp14:editId="5A896D1B">
            <wp:extent cx="3968750" cy="3493554"/>
            <wp:effectExtent l="0" t="0" r="0" b="0"/>
            <wp:docPr id="685084362" name="Paveikslėlis 1" descr="Paveikslėlis, kuriame yra linija, žemėlapis, diagrama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084362" name="Paveikslėlis 1" descr="Paveikslėlis, kuriame yra linija, žemėlapis, diagrama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84736" cy="3507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4CF827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85811" w:rsidRPr="00E85811">
        <w:rPr>
          <w:rFonts w:ascii="Verdana" w:hAnsi="Verdana"/>
          <w:b/>
          <w:bCs/>
          <w:i/>
          <w:iCs/>
          <w:sz w:val="18"/>
          <w:szCs w:val="18"/>
        </w:rPr>
        <w:t>4134/0200:172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39606" w14:textId="77777777" w:rsidR="00F0418B" w:rsidRDefault="00F0418B" w:rsidP="003B25C1">
      <w:pPr>
        <w:spacing w:after="0" w:line="240" w:lineRule="auto"/>
      </w:pPr>
      <w:r>
        <w:separator/>
      </w:r>
    </w:p>
  </w:endnote>
  <w:endnote w:type="continuationSeparator" w:id="0">
    <w:p w14:paraId="1C174503" w14:textId="77777777" w:rsidR="00F0418B" w:rsidRDefault="00F0418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1D33F" w14:textId="77777777" w:rsidR="00F0418B" w:rsidRDefault="00F0418B" w:rsidP="003B25C1">
      <w:pPr>
        <w:spacing w:after="0" w:line="240" w:lineRule="auto"/>
      </w:pPr>
      <w:r>
        <w:separator/>
      </w:r>
    </w:p>
  </w:footnote>
  <w:footnote w:type="continuationSeparator" w:id="0">
    <w:p w14:paraId="2876F183" w14:textId="77777777" w:rsidR="00F0418B" w:rsidRDefault="00F0418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158D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5811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0418B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2025-10-17T05:43:00Z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