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A2DE54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911F516" w:rsidR="00F342EA" w:rsidRDefault="000B5B8D" w:rsidP="00CA5379">
      <w:pPr>
        <w:spacing w:after="0" w:line="360" w:lineRule="auto"/>
        <w:rPr>
          <w:noProof/>
          <w:lang w:eastAsia="lt-LT"/>
        </w:rPr>
      </w:pPr>
      <w:r w:rsidRPr="000B5B8D">
        <w:rPr>
          <w:noProof/>
          <w:lang w:eastAsia="lt-LT"/>
        </w:rPr>
        <w:drawing>
          <wp:inline distT="0" distB="0" distL="0" distR="0" wp14:anchorId="10F40E2F" wp14:editId="72F58D9C">
            <wp:extent cx="3435350" cy="4069453"/>
            <wp:effectExtent l="0" t="0" r="0" b="7620"/>
            <wp:docPr id="4620756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0756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44318" cy="4080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63DB175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0B83D23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7A1AE910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4D1D6821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713EDFAE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7B882D98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62882D02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5FB9A0EB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345F7A3A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44B03D87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6B4F32E5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069EB822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3F49D605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53A963D9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50B72426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7EBADE0C" w14:textId="77777777" w:rsidR="000B5B8D" w:rsidRDefault="000B5B8D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8F40CC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29F052F">
                <wp:simplePos x="0" y="0"/>
                <wp:positionH relativeFrom="margin">
                  <wp:posOffset>2050414</wp:posOffset>
                </wp:positionH>
                <wp:positionV relativeFrom="paragraph">
                  <wp:posOffset>1906904</wp:posOffset>
                </wp:positionV>
                <wp:extent cx="377825" cy="1724025"/>
                <wp:effectExtent l="57150" t="38100" r="2222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77825" cy="1724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1E4C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1.45pt;margin-top:150.15pt;width:29.75pt;height:135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B5B8D" w:rsidRPr="000B5B8D">
        <w:rPr>
          <w:noProof/>
        </w:rPr>
        <w:drawing>
          <wp:inline distT="0" distB="0" distL="0" distR="0" wp14:anchorId="559A903F" wp14:editId="73C6D298">
            <wp:extent cx="3733800" cy="3507556"/>
            <wp:effectExtent l="0" t="0" r="0" b="0"/>
            <wp:docPr id="173147912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4791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44961" cy="351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FE548F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B5B8D" w:rsidRPr="000B5B8D">
        <w:rPr>
          <w:rFonts w:ascii="Verdana" w:hAnsi="Verdana"/>
          <w:b/>
          <w:bCs/>
          <w:i/>
          <w:iCs/>
          <w:sz w:val="18"/>
          <w:szCs w:val="18"/>
        </w:rPr>
        <w:t>4152/2000:0125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1AB89D" w14:textId="77777777" w:rsidR="001D40B5" w:rsidRDefault="001D40B5" w:rsidP="003B25C1">
      <w:pPr>
        <w:spacing w:after="0" w:line="240" w:lineRule="auto"/>
      </w:pPr>
      <w:r>
        <w:separator/>
      </w:r>
    </w:p>
  </w:endnote>
  <w:endnote w:type="continuationSeparator" w:id="0">
    <w:p w14:paraId="1F2FB2C6" w14:textId="77777777" w:rsidR="001D40B5" w:rsidRDefault="001D40B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B8EB1E" w14:textId="77777777" w:rsidR="001D40B5" w:rsidRDefault="001D40B5" w:rsidP="003B25C1">
      <w:pPr>
        <w:spacing w:after="0" w:line="240" w:lineRule="auto"/>
      </w:pPr>
      <w:r>
        <w:separator/>
      </w:r>
    </w:p>
  </w:footnote>
  <w:footnote w:type="continuationSeparator" w:id="0">
    <w:p w14:paraId="56755F04" w14:textId="77777777" w:rsidR="001D40B5" w:rsidRDefault="001D40B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B5B8D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0B5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7A7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2024-11-21T10:57:00Z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