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5F341B8" w:rsidR="00F342EA" w:rsidRDefault="00A326EB" w:rsidP="00CA5379">
      <w:pPr>
        <w:spacing w:after="0" w:line="360" w:lineRule="auto"/>
        <w:rPr>
          <w:noProof/>
          <w:lang w:eastAsia="lt-LT"/>
        </w:rPr>
      </w:pPr>
      <w:r w:rsidRPr="00A326EB">
        <w:rPr>
          <w:noProof/>
          <w:lang w:eastAsia="lt-LT"/>
        </w:rPr>
        <w:drawing>
          <wp:inline distT="0" distB="0" distL="0" distR="0" wp14:anchorId="202CF8D4" wp14:editId="7EFA96BE">
            <wp:extent cx="4133850" cy="3641888"/>
            <wp:effectExtent l="0" t="0" r="0" b="0"/>
            <wp:docPr id="6042725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725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2325" cy="364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B65F312" w:rsidR="00F342EA" w:rsidRDefault="00A326EB" w:rsidP="00CA5379">
      <w:pPr>
        <w:spacing w:after="0" w:line="360" w:lineRule="auto"/>
        <w:rPr>
          <w:noProof/>
          <w:lang w:eastAsia="lt-LT"/>
        </w:rPr>
      </w:pPr>
      <w:r w:rsidRPr="00A326EB">
        <w:rPr>
          <w:noProof/>
          <w:lang w:eastAsia="lt-LT"/>
        </w:rPr>
        <w:drawing>
          <wp:inline distT="0" distB="0" distL="0" distR="0" wp14:anchorId="112AF254" wp14:editId="6A81622A">
            <wp:extent cx="4419600" cy="3637041"/>
            <wp:effectExtent l="0" t="0" r="0" b="1905"/>
            <wp:docPr id="11511854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18548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7599" cy="365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930D2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326EB" w:rsidRPr="00A326EB">
        <w:rPr>
          <w:noProof/>
        </w:rPr>
        <w:drawing>
          <wp:inline distT="0" distB="0" distL="0" distR="0" wp14:anchorId="596D00CA" wp14:editId="4E2D3D78">
            <wp:extent cx="3838575" cy="3518693"/>
            <wp:effectExtent l="0" t="0" r="0" b="5715"/>
            <wp:docPr id="10140908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9082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48412" cy="352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2EC2B6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326EB" w:rsidRPr="00A326EB">
        <w:rPr>
          <w:rFonts w:ascii="Verdana" w:hAnsi="Verdana"/>
          <w:b/>
          <w:bCs/>
          <w:i/>
          <w:iCs/>
          <w:sz w:val="18"/>
          <w:szCs w:val="18"/>
        </w:rPr>
        <w:t>4120/0100:356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7F698" w14:textId="77777777" w:rsidR="00E85783" w:rsidRDefault="00E85783" w:rsidP="003B25C1">
      <w:pPr>
        <w:spacing w:after="0" w:line="240" w:lineRule="auto"/>
      </w:pPr>
      <w:r>
        <w:separator/>
      </w:r>
    </w:p>
  </w:endnote>
  <w:endnote w:type="continuationSeparator" w:id="0">
    <w:p w14:paraId="7B5E5D0B" w14:textId="77777777" w:rsidR="00E85783" w:rsidRDefault="00E8578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2674A" w14:textId="77777777" w:rsidR="00E85783" w:rsidRDefault="00E85783" w:rsidP="003B25C1">
      <w:pPr>
        <w:spacing w:after="0" w:line="240" w:lineRule="auto"/>
      </w:pPr>
      <w:r>
        <w:separator/>
      </w:r>
    </w:p>
  </w:footnote>
  <w:footnote w:type="continuationSeparator" w:id="0">
    <w:p w14:paraId="6A441DB0" w14:textId="77777777" w:rsidR="00E85783" w:rsidRDefault="00E8578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87ACC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26EB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5783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