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5C27608A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25E056D6" w:rsidR="00F342EA" w:rsidRDefault="00B855CF" w:rsidP="00CA5379">
      <w:pPr>
        <w:spacing w:after="0" w:line="360" w:lineRule="auto"/>
        <w:rPr>
          <w:noProof/>
          <w:lang w:eastAsia="lt-LT"/>
        </w:rPr>
      </w:pPr>
      <w:r w:rsidRPr="00B855CF">
        <w:rPr>
          <w:noProof/>
          <w:lang w:eastAsia="lt-LT"/>
        </w:rPr>
        <w:drawing>
          <wp:inline distT="0" distB="0" distL="0" distR="0" wp14:anchorId="2A700FBC" wp14:editId="23357C41">
            <wp:extent cx="3652187" cy="3777615"/>
            <wp:effectExtent l="0" t="0" r="5715" b="0"/>
            <wp:docPr id="283781809" name="Paveikslėlis 1" descr="Paveikslėlis, kuriame yra tekstas, žemėlapis, Fotografija iš oro, iš or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3781809" name="Paveikslėlis 1" descr="Paveikslėlis, kuriame yra tekstas, žemėlapis, Fotografija iš oro, iš oro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54520" cy="3780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132DD69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265408B">
                <wp:simplePos x="0" y="0"/>
                <wp:positionH relativeFrom="margin">
                  <wp:posOffset>1815465</wp:posOffset>
                </wp:positionH>
                <wp:positionV relativeFrom="paragraph">
                  <wp:posOffset>1852930</wp:posOffset>
                </wp:positionV>
                <wp:extent cx="609600" cy="1771650"/>
                <wp:effectExtent l="38100" t="38100" r="190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09600" cy="1771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B14352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42.95pt;margin-top:145.9pt;width:48pt;height:139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B855CF" w:rsidRPr="00B855CF">
        <w:rPr>
          <w:noProof/>
        </w:rPr>
        <w:drawing>
          <wp:inline distT="0" distB="0" distL="0" distR="0" wp14:anchorId="6764AF1A" wp14:editId="6D58A86A">
            <wp:extent cx="3113809" cy="3531870"/>
            <wp:effectExtent l="0" t="0" r="0" b="0"/>
            <wp:docPr id="974078611" name="Paveikslėlis 1" descr="Paveikslėlis, kuriame yra tekstas, piešimas, Planas, diagram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4078611" name="Paveikslėlis 1" descr="Paveikslėlis, kuriame yra tekstas, piešimas, Planas, diagrama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24463" cy="3543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641030A7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B855CF" w:rsidRPr="00B855CF">
        <w:rPr>
          <w:rFonts w:ascii="Verdana" w:hAnsi="Verdana"/>
          <w:b/>
          <w:bCs/>
          <w:i/>
          <w:iCs/>
          <w:sz w:val="18"/>
          <w:szCs w:val="18"/>
        </w:rPr>
        <w:t>4172/0200:406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534843" w14:textId="77777777" w:rsidR="00D14C87" w:rsidRDefault="00D14C87" w:rsidP="003B25C1">
      <w:pPr>
        <w:spacing w:after="0" w:line="240" w:lineRule="auto"/>
      </w:pPr>
      <w:r>
        <w:separator/>
      </w:r>
    </w:p>
  </w:endnote>
  <w:endnote w:type="continuationSeparator" w:id="0">
    <w:p w14:paraId="1B6656C8" w14:textId="77777777" w:rsidR="00D14C87" w:rsidRDefault="00D14C87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C04D5A" w14:textId="77777777" w:rsidR="00D14C87" w:rsidRDefault="00D14C87" w:rsidP="003B25C1">
      <w:pPr>
        <w:spacing w:after="0" w:line="240" w:lineRule="auto"/>
      </w:pPr>
      <w:r>
        <w:separator/>
      </w:r>
    </w:p>
  </w:footnote>
  <w:footnote w:type="continuationSeparator" w:id="0">
    <w:p w14:paraId="445E2537" w14:textId="77777777" w:rsidR="00D14C87" w:rsidRDefault="00D14C87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55CF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D4FD4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C87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2025-07-31T06:18:00Z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