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E5B3853" w:rsidR="00F342EA" w:rsidRDefault="001D7616" w:rsidP="00CA5379">
      <w:pPr>
        <w:spacing w:after="0" w:line="360" w:lineRule="auto"/>
        <w:rPr>
          <w:noProof/>
          <w:lang w:eastAsia="lt-LT"/>
        </w:rPr>
      </w:pPr>
      <w:r w:rsidRPr="001D7616">
        <w:rPr>
          <w:noProof/>
          <w:lang w:eastAsia="lt-LT"/>
        </w:rPr>
        <w:drawing>
          <wp:inline distT="0" distB="0" distL="0" distR="0" wp14:anchorId="3C8CCA14" wp14:editId="70931C38">
            <wp:extent cx="4201256" cy="4212590"/>
            <wp:effectExtent l="0" t="0" r="8890" b="0"/>
            <wp:docPr id="443824024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24024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04037" cy="421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50FC8D6A" w:rsidR="00A80807" w:rsidRDefault="001D7616" w:rsidP="00CA5379">
      <w:pPr>
        <w:spacing w:after="0" w:line="360" w:lineRule="auto"/>
        <w:rPr>
          <w:noProof/>
          <w:lang w:eastAsia="lt-LT"/>
        </w:rPr>
      </w:pPr>
      <w:r w:rsidRPr="001D7616">
        <w:rPr>
          <w:noProof/>
          <w:lang w:eastAsia="lt-LT"/>
        </w:rPr>
        <w:drawing>
          <wp:inline distT="0" distB="0" distL="0" distR="0" wp14:anchorId="06665539" wp14:editId="37B90B8A">
            <wp:extent cx="3605530" cy="3792204"/>
            <wp:effectExtent l="0" t="0" r="0" b="0"/>
            <wp:docPr id="1485643827" name="Paveikslėlis 1" descr="Paveikslėlis, kuriame yra tekstas, Vaikų piešiniai, piešim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643827" name="Paveikslėlis 1" descr="Paveikslėlis, kuriame yra tekstas, Vaikų piešiniai, piešim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8559" cy="379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1867C1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0C068D0">
                <wp:simplePos x="0" y="0"/>
                <wp:positionH relativeFrom="margin">
                  <wp:posOffset>1472565</wp:posOffset>
                </wp:positionH>
                <wp:positionV relativeFrom="paragraph">
                  <wp:posOffset>1490980</wp:posOffset>
                </wp:positionV>
                <wp:extent cx="952500" cy="21336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00" cy="2133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92F7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5.95pt;margin-top:117.4pt;width:75pt;height:16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D7616" w:rsidRPr="001D7616">
        <w:rPr>
          <w:noProof/>
        </w:rPr>
        <w:drawing>
          <wp:inline distT="0" distB="0" distL="0" distR="0" wp14:anchorId="6F534336" wp14:editId="6D5AA9CE">
            <wp:extent cx="3533119" cy="3642360"/>
            <wp:effectExtent l="0" t="0" r="0" b="0"/>
            <wp:docPr id="10073442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4422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38002" cy="364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0791FD45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D7616" w:rsidRPr="001D7616">
        <w:rPr>
          <w:rFonts w:ascii="Arial Baltic" w:hAnsi="Arial Baltic" w:cs="Arial Baltic"/>
          <w:b/>
          <w:bCs/>
          <w:color w:val="000000"/>
          <w:sz w:val="20"/>
          <w:szCs w:val="20"/>
        </w:rPr>
        <w:t>4152/1600:628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686B8" w14:textId="77777777" w:rsidR="00E10308" w:rsidRDefault="00E10308" w:rsidP="003B25C1">
      <w:pPr>
        <w:spacing w:after="0" w:line="240" w:lineRule="auto"/>
      </w:pPr>
      <w:r>
        <w:separator/>
      </w:r>
    </w:p>
  </w:endnote>
  <w:endnote w:type="continuationSeparator" w:id="0">
    <w:p w14:paraId="4DBDCBEF" w14:textId="77777777" w:rsidR="00E10308" w:rsidRDefault="00E1030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Baltic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ACEA1" w14:textId="77777777" w:rsidR="00E10308" w:rsidRDefault="00E10308" w:rsidP="003B25C1">
      <w:pPr>
        <w:spacing w:after="0" w:line="240" w:lineRule="auto"/>
      </w:pPr>
      <w:r>
        <w:separator/>
      </w:r>
    </w:p>
  </w:footnote>
  <w:footnote w:type="continuationSeparator" w:id="0">
    <w:p w14:paraId="3EA661F3" w14:textId="77777777" w:rsidR="00E10308" w:rsidRDefault="00E1030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616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3CA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B646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0B41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220B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0308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153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9</cp:revision>
  <cp:lastPrinted>2020-01-07T07:24:00Z</cp:lastPrinted>
  <dcterms:created xsi:type="dcterms:W3CDTF">2024-02-23T15:46:00Z</dcterms:created>
  <dcterms:modified xsi:type="dcterms:W3CDTF">2025-04-24T10:06:00Z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