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7B50D74A" w:rsidR="00B5277E" w:rsidRPr="00F929B5" w:rsidRDefault="00AE024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760201A" wp14:editId="027AA054">
            <wp:extent cx="6167826" cy="3819525"/>
            <wp:effectExtent l="0" t="0" r="4445" b="0"/>
            <wp:docPr id="18461088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108896" name=""/>
                    <pic:cNvPicPr/>
                  </pic:nvPicPr>
                  <pic:blipFill rotWithShape="1">
                    <a:blip r:embed="rId7"/>
                    <a:srcRect l="3735" t="16599" r="62337" b="8705"/>
                    <a:stretch/>
                  </pic:blipFill>
                  <pic:spPr bwMode="auto">
                    <a:xfrm>
                      <a:off x="0" y="0"/>
                      <a:ext cx="6178455" cy="3826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6C1DC5" w14:textId="77777777" w:rsidR="00AE024F" w:rsidRDefault="00AE024F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49F618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AB41CBB">
                <wp:simplePos x="0" y="0"/>
                <wp:positionH relativeFrom="page">
                  <wp:posOffset>3366769</wp:posOffset>
                </wp:positionH>
                <wp:positionV relativeFrom="paragraph">
                  <wp:posOffset>1271904</wp:posOffset>
                </wp:positionV>
                <wp:extent cx="147955" cy="2228850"/>
                <wp:effectExtent l="76200" t="38100" r="2349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7955" cy="2228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C48F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5.1pt;margin-top:100.15pt;width:11.65pt;height:17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E024F">
        <w:rPr>
          <w:noProof/>
        </w:rPr>
        <w:drawing>
          <wp:inline distT="0" distB="0" distL="0" distR="0" wp14:anchorId="316DA50E" wp14:editId="10FE5B4B">
            <wp:extent cx="5772150" cy="3357837"/>
            <wp:effectExtent l="0" t="0" r="0" b="0"/>
            <wp:docPr id="18384217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421788" name=""/>
                    <pic:cNvPicPr/>
                  </pic:nvPicPr>
                  <pic:blipFill rotWithShape="1">
                    <a:blip r:embed="rId8"/>
                    <a:srcRect l="13696" t="16599" r="53932" b="16452"/>
                    <a:stretch/>
                  </pic:blipFill>
                  <pic:spPr bwMode="auto">
                    <a:xfrm>
                      <a:off x="0" y="0"/>
                      <a:ext cx="5783258" cy="336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B326BFB" w:rsidR="00494A79" w:rsidRDefault="007832AC" w:rsidP="000D58E3">
      <w:pPr>
        <w:pStyle w:val="Default"/>
        <w:rPr>
          <w:b/>
          <w:bCs/>
          <w:sz w:val="18"/>
          <w:szCs w:val="18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AE024F">
        <w:rPr>
          <w:b/>
          <w:bCs/>
          <w:sz w:val="18"/>
          <w:szCs w:val="18"/>
        </w:rPr>
        <w:t>4167/0200:1181</w:t>
      </w:r>
    </w:p>
    <w:p w14:paraId="2D9B9AAF" w14:textId="77777777" w:rsidR="000D58E3" w:rsidRDefault="000D58E3" w:rsidP="000D58E3">
      <w:pPr>
        <w:pStyle w:val="Default"/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BD1E4C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B0354" w14:textId="77777777" w:rsidR="00BD1E4C" w:rsidRDefault="00BD1E4C" w:rsidP="003B25C1">
      <w:pPr>
        <w:spacing w:after="0" w:line="240" w:lineRule="auto"/>
      </w:pPr>
      <w:r>
        <w:separator/>
      </w:r>
    </w:p>
  </w:endnote>
  <w:endnote w:type="continuationSeparator" w:id="0">
    <w:p w14:paraId="39CC7334" w14:textId="77777777" w:rsidR="00BD1E4C" w:rsidRDefault="00BD1E4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6A28B" w14:textId="77777777" w:rsidR="00BD1E4C" w:rsidRDefault="00BD1E4C" w:rsidP="003B25C1">
      <w:pPr>
        <w:spacing w:after="0" w:line="240" w:lineRule="auto"/>
      </w:pPr>
      <w:r>
        <w:separator/>
      </w:r>
    </w:p>
  </w:footnote>
  <w:footnote w:type="continuationSeparator" w:id="0">
    <w:p w14:paraId="48A9A598" w14:textId="77777777" w:rsidR="00BD1E4C" w:rsidRDefault="00BD1E4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58E3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35B2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2ED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024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E4C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paragraph" w:customStyle="1" w:styleId="Default">
    <w:name w:val="Default"/>
    <w:rsid w:val="000D58E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2024-01-31T09:03:00Z</dcterms:created>
  <dcterms:modified xsi:type="dcterms:W3CDTF">2024-01-31T09:03:00Z</dcterms:modified>
</cp:coreProperties>
</file>