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25FE128" w:rsidR="00F342EA" w:rsidRDefault="00496990" w:rsidP="00CA5379">
      <w:pPr>
        <w:spacing w:after="0" w:line="360" w:lineRule="auto"/>
        <w:rPr>
          <w:noProof/>
          <w:lang w:eastAsia="lt-LT"/>
        </w:rPr>
      </w:pPr>
      <w:r w:rsidRPr="00496990">
        <w:rPr>
          <w:noProof/>
          <w:lang w:eastAsia="lt-LT"/>
        </w:rPr>
        <w:drawing>
          <wp:inline distT="0" distB="0" distL="0" distR="0" wp14:anchorId="034D7036" wp14:editId="0B007586">
            <wp:extent cx="4362450" cy="3962778"/>
            <wp:effectExtent l="0" t="0" r="0" b="0"/>
            <wp:docPr id="19098125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8125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6866" cy="3966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DC6C9E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31D4D0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CDAACB">
                <wp:simplePos x="0" y="0"/>
                <wp:positionH relativeFrom="margin">
                  <wp:posOffset>2367914</wp:posOffset>
                </wp:positionH>
                <wp:positionV relativeFrom="paragraph">
                  <wp:posOffset>2769869</wp:posOffset>
                </wp:positionV>
                <wp:extent cx="752475" cy="29241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2475" cy="2924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BC8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218.1pt;width:59.25pt;height:23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96990" w:rsidRPr="00496990">
        <w:rPr>
          <w:noProof/>
        </w:rPr>
        <w:drawing>
          <wp:inline distT="0" distB="0" distL="0" distR="0" wp14:anchorId="6620CD9F" wp14:editId="6563B940">
            <wp:extent cx="6120130" cy="5223510"/>
            <wp:effectExtent l="0" t="0" r="0" b="0"/>
            <wp:docPr id="2040266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66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874BA0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96990">
        <w:rPr>
          <w:rFonts w:ascii="Verdana" w:hAnsi="Verdana"/>
          <w:b/>
          <w:bCs/>
          <w:i/>
          <w:iCs/>
          <w:sz w:val="18"/>
          <w:szCs w:val="18"/>
        </w:rPr>
        <w:t>47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96990">
        <w:rPr>
          <w:rFonts w:ascii="Verdana" w:hAnsi="Verdana"/>
          <w:b/>
          <w:bCs/>
          <w:i/>
          <w:iCs/>
          <w:sz w:val="18"/>
          <w:szCs w:val="18"/>
        </w:rPr>
        <w:t>52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FFC89" w14:textId="77777777" w:rsidR="00A56C35" w:rsidRDefault="00A56C35" w:rsidP="003B25C1">
      <w:pPr>
        <w:spacing w:after="0" w:line="240" w:lineRule="auto"/>
      </w:pPr>
      <w:r>
        <w:separator/>
      </w:r>
    </w:p>
  </w:endnote>
  <w:endnote w:type="continuationSeparator" w:id="0">
    <w:p w14:paraId="17B9DA3C" w14:textId="77777777" w:rsidR="00A56C35" w:rsidRDefault="00A56C3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D4878" w14:textId="77777777" w:rsidR="00A56C35" w:rsidRDefault="00A56C35" w:rsidP="003B25C1">
      <w:pPr>
        <w:spacing w:after="0" w:line="240" w:lineRule="auto"/>
      </w:pPr>
      <w:r>
        <w:separator/>
      </w:r>
    </w:p>
  </w:footnote>
  <w:footnote w:type="continuationSeparator" w:id="0">
    <w:p w14:paraId="5B2D9845" w14:textId="77777777" w:rsidR="00A56C35" w:rsidRDefault="00A56C3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990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7A4F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6C35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2024-05-24T07:08:00Z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