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13D2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466ED60" w:rsidR="00F342EA" w:rsidRDefault="00421E8C" w:rsidP="00CA5379">
      <w:pPr>
        <w:spacing w:after="0" w:line="360" w:lineRule="auto"/>
        <w:rPr>
          <w:noProof/>
          <w:lang w:eastAsia="lt-LT"/>
        </w:rPr>
      </w:pPr>
      <w:r w:rsidRPr="00421E8C">
        <w:rPr>
          <w:noProof/>
          <w:lang w:eastAsia="lt-LT"/>
        </w:rPr>
        <w:drawing>
          <wp:inline distT="0" distB="0" distL="0" distR="0" wp14:anchorId="2BAD7DA7" wp14:editId="4B2607F0">
            <wp:extent cx="3581400" cy="3758637"/>
            <wp:effectExtent l="0" t="0" r="0" b="0"/>
            <wp:docPr id="10122612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26127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9133" cy="3766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8E5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85BB5D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AF3FE8">
                <wp:simplePos x="0" y="0"/>
                <wp:positionH relativeFrom="margin">
                  <wp:posOffset>2148840</wp:posOffset>
                </wp:positionH>
                <wp:positionV relativeFrom="paragraph">
                  <wp:posOffset>1255395</wp:posOffset>
                </wp:positionV>
                <wp:extent cx="285750" cy="22288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2228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E444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2pt;margin-top:98.85pt;width:22.5pt;height:17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21E8C" w:rsidRPr="00421E8C">
        <w:rPr>
          <w:noProof/>
        </w:rPr>
        <w:drawing>
          <wp:inline distT="0" distB="0" distL="0" distR="0" wp14:anchorId="715C01EC" wp14:editId="5C00F9DB">
            <wp:extent cx="3810000" cy="3237850"/>
            <wp:effectExtent l="0" t="0" r="0" b="1270"/>
            <wp:docPr id="62278938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78938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1136" cy="3247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6F0DB2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21E8C" w:rsidRPr="00421E8C">
        <w:rPr>
          <w:rFonts w:ascii="Verdana" w:hAnsi="Verdana"/>
          <w:b/>
          <w:bCs/>
          <w:i/>
          <w:iCs/>
          <w:sz w:val="18"/>
          <w:szCs w:val="18"/>
        </w:rPr>
        <w:t>4172/0400:468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7992C" w14:textId="77777777" w:rsidR="00647CFD" w:rsidRDefault="00647CFD" w:rsidP="003B25C1">
      <w:pPr>
        <w:spacing w:after="0" w:line="240" w:lineRule="auto"/>
      </w:pPr>
      <w:r>
        <w:separator/>
      </w:r>
    </w:p>
  </w:endnote>
  <w:endnote w:type="continuationSeparator" w:id="0">
    <w:p w14:paraId="7938DA54" w14:textId="77777777" w:rsidR="00647CFD" w:rsidRDefault="00647CF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F3B6B" w14:textId="77777777" w:rsidR="00647CFD" w:rsidRDefault="00647CFD" w:rsidP="003B25C1">
      <w:pPr>
        <w:spacing w:after="0" w:line="240" w:lineRule="auto"/>
      </w:pPr>
      <w:r>
        <w:separator/>
      </w:r>
    </w:p>
  </w:footnote>
  <w:footnote w:type="continuationSeparator" w:id="0">
    <w:p w14:paraId="0E852036" w14:textId="77777777" w:rsidR="00647CFD" w:rsidRDefault="00647CF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2024-11-22T07:26:00Z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