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BACB39E" w:rsidR="00F342EA" w:rsidRDefault="007850AA" w:rsidP="00CA5379">
      <w:pPr>
        <w:spacing w:after="0" w:line="360" w:lineRule="auto"/>
        <w:rPr>
          <w:noProof/>
          <w:lang w:eastAsia="lt-LT"/>
        </w:rPr>
      </w:pPr>
      <w:r w:rsidRPr="007850AA">
        <w:rPr>
          <w:noProof/>
          <w:lang w:eastAsia="lt-LT"/>
        </w:rPr>
        <w:drawing>
          <wp:inline distT="0" distB="0" distL="0" distR="0" wp14:anchorId="4B737FB3" wp14:editId="21A9C5EC">
            <wp:extent cx="4324350" cy="4385819"/>
            <wp:effectExtent l="0" t="0" r="0" b="0"/>
            <wp:docPr id="21079128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9128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0375" cy="439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11361F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0A2E675C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7B82364B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6F656FEC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5008C852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3B6435DF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02BFF867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0D2B2A86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5E88D297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2766BDC6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1506F352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19CB53EC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67AEA4C7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07690F2F" w14:textId="77777777" w:rsidR="007850AA" w:rsidRDefault="007850A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D3158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AFDF2C">
                <wp:simplePos x="0" y="0"/>
                <wp:positionH relativeFrom="margin">
                  <wp:posOffset>2358389</wp:posOffset>
                </wp:positionH>
                <wp:positionV relativeFrom="paragraph">
                  <wp:posOffset>1883409</wp:posOffset>
                </wp:positionV>
                <wp:extent cx="104775" cy="267652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775" cy="2676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F1C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3pt;width:8.25pt;height:21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850AA" w:rsidRPr="007850AA">
        <w:rPr>
          <w:noProof/>
        </w:rPr>
        <w:drawing>
          <wp:inline distT="0" distB="0" distL="0" distR="0" wp14:anchorId="67ED4676" wp14:editId="19631687">
            <wp:extent cx="3710305" cy="4467149"/>
            <wp:effectExtent l="0" t="0" r="4445" b="0"/>
            <wp:docPr id="14982655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2655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1738" cy="446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439EF0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850AA" w:rsidRPr="007850AA">
        <w:rPr>
          <w:rFonts w:ascii="Verdana" w:hAnsi="Verdana"/>
          <w:b/>
          <w:bCs/>
          <w:i/>
          <w:iCs/>
          <w:sz w:val="18"/>
          <w:szCs w:val="18"/>
        </w:rPr>
        <w:t>4187/0100:554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3E9FDE" w14:textId="77777777" w:rsidR="00591B2C" w:rsidRDefault="00591B2C" w:rsidP="003B25C1">
      <w:pPr>
        <w:spacing w:after="0" w:line="240" w:lineRule="auto"/>
      </w:pPr>
      <w:r>
        <w:separator/>
      </w:r>
    </w:p>
  </w:endnote>
  <w:endnote w:type="continuationSeparator" w:id="0">
    <w:p w14:paraId="0D6CF1EB" w14:textId="77777777" w:rsidR="00591B2C" w:rsidRDefault="00591B2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AD83A" w14:textId="77777777" w:rsidR="00591B2C" w:rsidRDefault="00591B2C" w:rsidP="003B25C1">
      <w:pPr>
        <w:spacing w:after="0" w:line="240" w:lineRule="auto"/>
      </w:pPr>
      <w:r>
        <w:separator/>
      </w:r>
    </w:p>
  </w:footnote>
  <w:footnote w:type="continuationSeparator" w:id="0">
    <w:p w14:paraId="51F19663" w14:textId="77777777" w:rsidR="00591B2C" w:rsidRDefault="00591B2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1B2C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119AE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50AA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2024-09-05T10:21:00Z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