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0B70AC38" w:rsidR="00F342EA" w:rsidRDefault="00C3035E" w:rsidP="00CA5379">
      <w:pPr>
        <w:spacing w:after="0" w:line="360" w:lineRule="auto"/>
        <w:rPr>
          <w:noProof/>
          <w:lang w:eastAsia="lt-LT"/>
        </w:rPr>
      </w:pPr>
      <w:r w:rsidRPr="00C3035E">
        <w:rPr>
          <w:noProof/>
          <w:lang w:eastAsia="lt-LT"/>
        </w:rPr>
        <w:drawing>
          <wp:inline distT="0" distB="0" distL="0" distR="0" wp14:anchorId="7C8B93BE" wp14:editId="45EA52AF">
            <wp:extent cx="3629025" cy="4152029"/>
            <wp:effectExtent l="0" t="0" r="0" b="1270"/>
            <wp:docPr id="1083667507" name="Paveikslėlis 1" descr="Paveikslėlis, kuriame yra tekstas, žemėlapis, Fotografija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3667507" name="Paveikslėlis 1" descr="Paveikslėlis, kuriame yra tekstas, žemėlapis, Fotografija iš or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37891" cy="4162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6C6D97A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1B374FD8" w:rsidR="00F342EA" w:rsidRDefault="00C3035E" w:rsidP="00CA5379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D37380" wp14:editId="4F855BA1">
                <wp:simplePos x="0" y="0"/>
                <wp:positionH relativeFrom="margin">
                  <wp:posOffset>986789</wp:posOffset>
                </wp:positionH>
                <wp:positionV relativeFrom="paragraph">
                  <wp:posOffset>1932304</wp:posOffset>
                </wp:positionV>
                <wp:extent cx="1285875" cy="2098675"/>
                <wp:effectExtent l="0" t="38100" r="47625" b="15875"/>
                <wp:wrapNone/>
                <wp:docPr id="102894985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85875" cy="2098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7959D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77.7pt;margin-top:152.15pt;width:101.25pt;height:165.2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Pr="00C3035E">
        <w:rPr>
          <w:noProof/>
          <w:lang w:eastAsia="lt-LT"/>
        </w:rPr>
        <w:drawing>
          <wp:inline distT="0" distB="0" distL="0" distR="0" wp14:anchorId="5F25C2D7" wp14:editId="02BAE448">
            <wp:extent cx="3886200" cy="3949101"/>
            <wp:effectExtent l="0" t="0" r="0" b="0"/>
            <wp:docPr id="1381978833" name="Paveikslėlis 1" descr="Paveikslėlis, kuriame yra tekstas, žemėlapis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1978833" name="Paveikslėlis 1" descr="Paveikslėlis, kuriame yra tekstas, žemėlapis, atlas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95064" cy="3958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5180" w14:textId="2072288A" w:rsidR="00A80807" w:rsidRDefault="00C3035E" w:rsidP="00CA5379">
      <w:pPr>
        <w:spacing w:after="0" w:line="360" w:lineRule="auto"/>
        <w:rPr>
          <w:noProof/>
          <w:lang w:eastAsia="lt-LT"/>
        </w:rPr>
      </w:pPr>
      <w:r w:rsidRPr="00C3035E">
        <w:rPr>
          <w:rFonts w:ascii="Verdana" w:hAnsi="Verdana"/>
          <w:b/>
          <w:bCs/>
          <w:i/>
          <w:iCs/>
          <w:sz w:val="18"/>
          <w:szCs w:val="18"/>
        </w:rPr>
        <w:t>4110/0400:243</w:t>
      </w: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5059EE1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14DCAC2">
                <wp:simplePos x="0" y="0"/>
                <wp:positionH relativeFrom="margin">
                  <wp:posOffset>2005965</wp:posOffset>
                </wp:positionH>
                <wp:positionV relativeFrom="paragraph">
                  <wp:posOffset>1844675</wp:posOffset>
                </wp:positionV>
                <wp:extent cx="425450" cy="1955800"/>
                <wp:effectExtent l="57150" t="38100" r="31750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25450" cy="1955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05C9D1" id="AutoShape 13" o:spid="_x0000_s1026" type="#_x0000_t32" style="position:absolute;margin-left:157.95pt;margin-top:145.25pt;width:33.5pt;height:154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C3035E" w:rsidRPr="00C3035E">
        <w:rPr>
          <w:noProof/>
        </w:rPr>
        <w:drawing>
          <wp:inline distT="0" distB="0" distL="0" distR="0" wp14:anchorId="03ACF6FB" wp14:editId="3A519A67">
            <wp:extent cx="3799351" cy="3586480"/>
            <wp:effectExtent l="0" t="0" r="0" b="0"/>
            <wp:docPr id="1511797047" name="Paveikslėlis 1" descr="Paveikslėlis, kuriame yra žemėlapis, tekstas, diagram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1797047" name="Paveikslėlis 1" descr="Paveikslėlis, kuriame yra žemėlapis, tekstas, diagrama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02527" cy="3589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BF2CB4A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C3035E" w:rsidRPr="00C3035E">
        <w:rPr>
          <w:rFonts w:ascii="Verdana" w:hAnsi="Verdana"/>
          <w:b/>
          <w:bCs/>
          <w:i/>
          <w:iCs/>
          <w:sz w:val="18"/>
          <w:szCs w:val="18"/>
        </w:rPr>
        <w:t>4110/0400:243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028147" w14:textId="77777777" w:rsidR="00C80CA6" w:rsidRDefault="00C80CA6" w:rsidP="003B25C1">
      <w:pPr>
        <w:spacing w:after="0" w:line="240" w:lineRule="auto"/>
      </w:pPr>
      <w:r>
        <w:separator/>
      </w:r>
    </w:p>
  </w:endnote>
  <w:endnote w:type="continuationSeparator" w:id="0">
    <w:p w14:paraId="0256F0C0" w14:textId="77777777" w:rsidR="00C80CA6" w:rsidRDefault="00C80CA6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0B4EB0" w14:textId="77777777" w:rsidR="00C80CA6" w:rsidRDefault="00C80CA6" w:rsidP="003B25C1">
      <w:pPr>
        <w:spacing w:after="0" w:line="240" w:lineRule="auto"/>
      </w:pPr>
      <w:r>
        <w:separator/>
      </w:r>
    </w:p>
  </w:footnote>
  <w:footnote w:type="continuationSeparator" w:id="0">
    <w:p w14:paraId="089B117C" w14:textId="77777777" w:rsidR="00C80CA6" w:rsidRDefault="00C80CA6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1D9D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593B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C57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47BDB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35E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0CA6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17</TotalTime>
  <Pages>1</Pages>
  <Words>163</Words>
  <Characters>93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14</cp:revision>
  <cp:lastPrinted>2020-01-07T07:24:00Z</cp:lastPrinted>
  <dcterms:created xsi:type="dcterms:W3CDTF">2024-02-23T15:46:00Z</dcterms:created>
  <dcterms:modified xsi:type="dcterms:W3CDTF">2025-11-12T08:44:00Z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