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182F5C8A" w:rsidR="00F342EA" w:rsidRDefault="004D4A8E" w:rsidP="00CA5379">
      <w:pPr>
        <w:spacing w:after="0" w:line="360" w:lineRule="auto"/>
        <w:rPr>
          <w:noProof/>
          <w:lang w:eastAsia="lt-LT"/>
        </w:rPr>
      </w:pPr>
      <w:r w:rsidRPr="004D4A8E">
        <w:rPr>
          <w:noProof/>
          <w:lang w:eastAsia="lt-LT"/>
        </w:rPr>
        <w:drawing>
          <wp:inline distT="0" distB="0" distL="0" distR="0" wp14:anchorId="6BFDE608" wp14:editId="2428BE29">
            <wp:extent cx="5374069" cy="4500880"/>
            <wp:effectExtent l="0" t="0" r="0" b="0"/>
            <wp:docPr id="584518979" name="Paveikslėlis 1" descr="Paveikslėlis, kuriame yra tekstas, žemėlapis, Pla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518979" name="Paveikslėlis 1" descr="Paveikslėlis, kuriame yra tekstas, žemėlapis, Plana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75575" cy="4502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B37001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3FFCB46B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C559164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E87758F">
                <wp:simplePos x="0" y="0"/>
                <wp:positionH relativeFrom="margin">
                  <wp:posOffset>1769744</wp:posOffset>
                </wp:positionH>
                <wp:positionV relativeFrom="paragraph">
                  <wp:posOffset>1911985</wp:posOffset>
                </wp:positionV>
                <wp:extent cx="653415" cy="1703070"/>
                <wp:effectExtent l="38100" t="38100" r="32385" b="3048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53415" cy="17030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98F6B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39.35pt;margin-top:150.55pt;width:51.45pt;height:134.1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4D4A8E" w:rsidRPr="004D4A8E">
        <w:rPr>
          <w:noProof/>
        </w:rPr>
        <w:drawing>
          <wp:inline distT="0" distB="0" distL="0" distR="0" wp14:anchorId="39B77E13" wp14:editId="741889F6">
            <wp:extent cx="3995239" cy="3438525"/>
            <wp:effectExtent l="0" t="0" r="5715" b="0"/>
            <wp:docPr id="190580432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580432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00996" cy="3443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E9953F6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4D4A8E" w:rsidRPr="004D4A8E">
        <w:rPr>
          <w:rFonts w:ascii="Arial" w:hAnsi="Arial" w:cs="Arial"/>
          <w:b/>
          <w:bCs/>
          <w:color w:val="000000"/>
          <w:sz w:val="20"/>
          <w:szCs w:val="20"/>
        </w:rPr>
        <w:t>4142/0400:26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DC1E33" w14:textId="77777777" w:rsidR="003713D7" w:rsidRDefault="003713D7" w:rsidP="003B25C1">
      <w:pPr>
        <w:spacing w:after="0" w:line="240" w:lineRule="auto"/>
      </w:pPr>
      <w:r>
        <w:separator/>
      </w:r>
    </w:p>
  </w:endnote>
  <w:endnote w:type="continuationSeparator" w:id="0">
    <w:p w14:paraId="4CD3F10C" w14:textId="77777777" w:rsidR="003713D7" w:rsidRDefault="003713D7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362555" w14:textId="77777777" w:rsidR="003713D7" w:rsidRDefault="003713D7" w:rsidP="003B25C1">
      <w:pPr>
        <w:spacing w:after="0" w:line="240" w:lineRule="auto"/>
      </w:pPr>
      <w:r>
        <w:separator/>
      </w:r>
    </w:p>
  </w:footnote>
  <w:footnote w:type="continuationSeparator" w:id="0">
    <w:p w14:paraId="2AFBB374" w14:textId="77777777" w:rsidR="003713D7" w:rsidRDefault="003713D7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13D7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1B3F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AE9"/>
    <w:rsid w:val="004D2F29"/>
    <w:rsid w:val="004D4A8E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07167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3758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3993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47CC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3B24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73708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227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5D84"/>
    <w:rsid w:val="00B56505"/>
    <w:rsid w:val="00B572B4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3F2D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1B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14</TotalTime>
  <Pages>1</Pages>
  <Words>123</Words>
  <Characters>71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18</cp:revision>
  <cp:lastPrinted>2020-01-07T07:24:00Z</cp:lastPrinted>
  <dcterms:created xsi:type="dcterms:W3CDTF">2024-02-23T15:46:00Z</dcterms:created>
  <dcterms:modified xsi:type="dcterms:W3CDTF">2026-01-06T08:54:00Z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